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5D3E" w:rsidRDefault="006D5D3E" w:rsidP="00E812CE"/>
    <w:p w:rsidR="00605D3F" w:rsidRPr="005C00BD" w:rsidRDefault="00605D3F" w:rsidP="00E92F0C">
      <w:pPr>
        <w:jc w:val="center"/>
      </w:pPr>
      <w:r w:rsidRPr="005C00BD">
        <w:t>Testing Agreement Form</w:t>
      </w:r>
    </w:p>
    <w:p w:rsidR="00605D3F" w:rsidRDefault="00605D3F" w:rsidP="00E812CE"/>
    <w:p w:rsidR="00605D3F" w:rsidRPr="00E92F0C" w:rsidRDefault="00605D3F" w:rsidP="00E812CE">
      <w:pPr>
        <w:rPr>
          <w:b w:val="0"/>
        </w:rPr>
      </w:pPr>
      <w:r w:rsidRPr="00E92F0C">
        <w:rPr>
          <w:b w:val="0"/>
        </w:rPr>
        <w:t>I, _______________________________, agree to the following terms and conditions that will allow me to use test accommodations in space provided by the Office of Student Disability Resources and Services (SDRS).</w:t>
      </w:r>
    </w:p>
    <w:p w:rsidR="00605D3F" w:rsidRPr="005C00BD" w:rsidRDefault="00605D3F" w:rsidP="00E812CE"/>
    <w:p w:rsidR="00605D3F" w:rsidRDefault="00605D3F" w:rsidP="00E92F0C">
      <w:pPr>
        <w:jc w:val="center"/>
      </w:pPr>
      <w:r w:rsidRPr="005C00BD">
        <w:t>Please read and initial each of the following statements.</w:t>
      </w:r>
    </w:p>
    <w:p w:rsidR="00E812CE" w:rsidRPr="005C00BD" w:rsidRDefault="00E812CE" w:rsidP="00E812CE"/>
    <w:p w:rsidR="00605D3F" w:rsidRPr="00E812CE" w:rsidRDefault="002D4E95" w:rsidP="002D4E95">
      <w:pPr>
        <w:ind w:left="720" w:hanging="720"/>
        <w:rPr>
          <w:b w:val="0"/>
        </w:rPr>
      </w:pPr>
      <w:r>
        <w:t>____1.</w:t>
      </w:r>
      <w:r>
        <w:tab/>
      </w:r>
      <w:r w:rsidR="00605D3F" w:rsidRPr="00E812CE">
        <w:t>I</w:t>
      </w:r>
      <w:r w:rsidR="00605D3F" w:rsidRPr="005C00BD">
        <w:t xml:space="preserve"> understand that I must schedule my tests </w:t>
      </w:r>
      <w:r w:rsidR="00C26566">
        <w:t xml:space="preserve">through the online system </w:t>
      </w:r>
      <w:r w:rsidR="001515B6">
        <w:t xml:space="preserve">a minimum of 5 business days in advance </w:t>
      </w:r>
      <w:r w:rsidR="00E812CE">
        <w:rPr>
          <w:b w:val="0"/>
        </w:rPr>
        <w:t xml:space="preserve">of </w:t>
      </w:r>
      <w:r w:rsidR="00605D3F" w:rsidRPr="00E812CE">
        <w:t>the</w:t>
      </w:r>
      <w:r w:rsidR="00E812CE" w:rsidRPr="00E812CE">
        <w:t xml:space="preserve"> </w:t>
      </w:r>
      <w:r w:rsidR="001515B6">
        <w:t xml:space="preserve">test date </w:t>
      </w:r>
      <w:r w:rsidR="00605D3F" w:rsidRPr="00E812CE">
        <w:t xml:space="preserve">and </w:t>
      </w:r>
      <w:r w:rsidR="001515B6">
        <w:t xml:space="preserve">two weeks prior to final exams </w:t>
      </w:r>
      <w:r w:rsidR="00605D3F" w:rsidRPr="00E812CE">
        <w:rPr>
          <w:b w:val="0"/>
        </w:rPr>
        <w:t>to allow time for my instructors and SDRS</w:t>
      </w:r>
      <w:r w:rsidR="00E812CE" w:rsidRPr="00E812CE">
        <w:rPr>
          <w:b w:val="0"/>
        </w:rPr>
        <w:t xml:space="preserve"> to process my </w:t>
      </w:r>
      <w:r w:rsidR="00605D3F" w:rsidRPr="00E812CE">
        <w:rPr>
          <w:b w:val="0"/>
        </w:rPr>
        <w:t>request.</w:t>
      </w:r>
      <w:r w:rsidR="009F06C8" w:rsidRPr="00E812CE">
        <w:rPr>
          <w:b w:val="0"/>
        </w:rPr>
        <w:t xml:space="preserve">  </w:t>
      </w:r>
    </w:p>
    <w:p w:rsidR="00C26566" w:rsidRPr="005C00BD" w:rsidRDefault="00C26566" w:rsidP="00E812CE"/>
    <w:p w:rsidR="00605D3F" w:rsidRPr="00350F17" w:rsidRDefault="00605D3F" w:rsidP="002D4E95">
      <w:pPr>
        <w:ind w:left="720" w:hanging="720"/>
      </w:pPr>
      <w:r w:rsidRPr="005C00BD">
        <w:t>____2.</w:t>
      </w:r>
      <w:r w:rsidR="002D4E95">
        <w:tab/>
      </w:r>
      <w:r w:rsidRPr="00E812CE">
        <w:rPr>
          <w:b w:val="0"/>
        </w:rPr>
        <w:t>I understand that I am required to take ex</w:t>
      </w:r>
      <w:r w:rsidR="00EC2816">
        <w:rPr>
          <w:b w:val="0"/>
        </w:rPr>
        <w:t xml:space="preserve">ams in SDRS at the same time </w:t>
      </w:r>
      <w:r w:rsidRPr="00E812CE">
        <w:rPr>
          <w:b w:val="0"/>
        </w:rPr>
        <w:t xml:space="preserve">my class takes an exam in the classroom.  </w:t>
      </w:r>
      <w:r w:rsidR="00C26566" w:rsidRPr="00350F17">
        <w:t>If additional time is an approved accommodation, the test should be scheduled to begin before the actual class time.</w:t>
      </w:r>
      <w:r w:rsidR="00C26566" w:rsidRPr="00E812CE">
        <w:rPr>
          <w:b w:val="0"/>
        </w:rPr>
        <w:t xml:space="preserve">  For example, if the class is taking the exam/test from 1:00 p.m. to 3:00 p.m. and you are allowed time and a half, the test should be scheduled from 12:00 noon to 3:00 p.m.  </w:t>
      </w:r>
      <w:r w:rsidRPr="00E812CE">
        <w:rPr>
          <w:b w:val="0"/>
        </w:rPr>
        <w:t xml:space="preserve">Exceptions </w:t>
      </w:r>
      <w:r w:rsidR="00C26566" w:rsidRPr="00E812CE">
        <w:rPr>
          <w:b w:val="0"/>
        </w:rPr>
        <w:t>are only</w:t>
      </w:r>
      <w:r w:rsidRPr="00E812CE">
        <w:rPr>
          <w:b w:val="0"/>
        </w:rPr>
        <w:t xml:space="preserve"> made due to conflicts between extended test time </w:t>
      </w:r>
      <w:r w:rsidR="00E812CE" w:rsidRPr="00E812CE">
        <w:rPr>
          <w:b w:val="0"/>
        </w:rPr>
        <w:t xml:space="preserve">and </w:t>
      </w:r>
      <w:r w:rsidRPr="00E812CE">
        <w:rPr>
          <w:b w:val="0"/>
        </w:rPr>
        <w:t>a subsequent cla</w:t>
      </w:r>
      <w:r w:rsidR="00E812CE" w:rsidRPr="00E812CE">
        <w:rPr>
          <w:b w:val="0"/>
        </w:rPr>
        <w:t xml:space="preserve">ss, for evening courses when the SDRS office is not open, or for extended time for 8:00 a.m. classes.  </w:t>
      </w:r>
      <w:r w:rsidR="00354BFD">
        <w:rPr>
          <w:b w:val="0"/>
        </w:rPr>
        <w:t xml:space="preserve">Prior </w:t>
      </w:r>
      <w:r w:rsidRPr="00E812CE">
        <w:rPr>
          <w:b w:val="0"/>
        </w:rPr>
        <w:t xml:space="preserve">written permission </w:t>
      </w:r>
      <w:r w:rsidR="005524DE">
        <w:rPr>
          <w:b w:val="0"/>
        </w:rPr>
        <w:t>is</w:t>
      </w:r>
      <w:r w:rsidR="00E812CE" w:rsidRPr="00E812CE">
        <w:rPr>
          <w:b w:val="0"/>
        </w:rPr>
        <w:t xml:space="preserve"> required from the </w:t>
      </w:r>
      <w:r w:rsidRPr="00E812CE">
        <w:rPr>
          <w:b w:val="0"/>
        </w:rPr>
        <w:t>instructor</w:t>
      </w:r>
      <w:r w:rsidR="005524DE">
        <w:rPr>
          <w:b w:val="0"/>
        </w:rPr>
        <w:t xml:space="preserve"> for the scheduling of tests</w:t>
      </w:r>
      <w:r w:rsidR="00E812CE" w:rsidRPr="00E812CE">
        <w:rPr>
          <w:b w:val="0"/>
        </w:rPr>
        <w:t xml:space="preserve"> during the day for evening classes.  </w:t>
      </w:r>
      <w:r w:rsidRPr="00350F17">
        <w:t>All SDRS proctored exams are required to begin and be</w:t>
      </w:r>
      <w:r w:rsidR="00350F17" w:rsidRPr="00350F17">
        <w:t xml:space="preserve"> </w:t>
      </w:r>
      <w:r w:rsidRPr="00350F17">
        <w:t>completed between the hours of 8:00am and 5:00pm, Monday through Friday.</w:t>
      </w:r>
    </w:p>
    <w:p w:rsidR="00605D3F" w:rsidRPr="00E812CE" w:rsidRDefault="00605D3F" w:rsidP="00E812CE">
      <w:pPr>
        <w:rPr>
          <w:b w:val="0"/>
        </w:rPr>
      </w:pPr>
    </w:p>
    <w:p w:rsidR="00605D3F" w:rsidRPr="00E812CE" w:rsidRDefault="002D4E95" w:rsidP="002D4E95">
      <w:pPr>
        <w:ind w:left="720" w:hanging="720"/>
        <w:rPr>
          <w:b w:val="0"/>
        </w:rPr>
      </w:pPr>
      <w:r>
        <w:rPr>
          <w:b w:val="0"/>
        </w:rPr>
        <w:t>____3.</w:t>
      </w:r>
      <w:r>
        <w:rPr>
          <w:b w:val="0"/>
        </w:rPr>
        <w:tab/>
      </w:r>
      <w:r w:rsidR="00605D3F" w:rsidRPr="00E812CE">
        <w:rPr>
          <w:b w:val="0"/>
        </w:rPr>
        <w:t xml:space="preserve">I understand that if I do not meet the scheduling deadlines, it is my responsibility to </w:t>
      </w:r>
      <w:r w:rsidR="00E812CE">
        <w:rPr>
          <w:b w:val="0"/>
        </w:rPr>
        <w:t>take the test in class during the scheduled time or make</w:t>
      </w:r>
      <w:r w:rsidR="00605D3F" w:rsidRPr="00E812CE">
        <w:rPr>
          <w:b w:val="0"/>
        </w:rPr>
        <w:t xml:space="preserve"> individual testing arrangement</w:t>
      </w:r>
      <w:r w:rsidR="00AC2CE9" w:rsidRPr="00E812CE">
        <w:rPr>
          <w:b w:val="0"/>
        </w:rPr>
        <w:t>s</w:t>
      </w:r>
      <w:r w:rsidR="00605D3F" w:rsidRPr="00E812CE">
        <w:rPr>
          <w:b w:val="0"/>
        </w:rPr>
        <w:t xml:space="preserve"> with my instructor.</w:t>
      </w:r>
    </w:p>
    <w:p w:rsidR="00605D3F" w:rsidRPr="00E812CE" w:rsidRDefault="00605D3F" w:rsidP="002D4E95">
      <w:pPr>
        <w:ind w:left="720" w:hanging="720"/>
        <w:rPr>
          <w:b w:val="0"/>
        </w:rPr>
      </w:pPr>
    </w:p>
    <w:p w:rsidR="00605D3F" w:rsidRPr="00E812CE" w:rsidRDefault="002D4E95" w:rsidP="002D4E95">
      <w:pPr>
        <w:ind w:left="720" w:hanging="720"/>
        <w:rPr>
          <w:b w:val="0"/>
        </w:rPr>
      </w:pPr>
      <w:r>
        <w:rPr>
          <w:b w:val="0"/>
        </w:rPr>
        <w:t>____4.</w:t>
      </w:r>
      <w:r>
        <w:rPr>
          <w:b w:val="0"/>
        </w:rPr>
        <w:tab/>
      </w:r>
      <w:r w:rsidR="00605D3F" w:rsidRPr="00E812CE">
        <w:rPr>
          <w:b w:val="0"/>
        </w:rPr>
        <w:t>If I have been allowed the use of a reader as a testing accommodation, I will request one at the time I sign up to take the exam.  Late requests may not be able to be accommodated.</w:t>
      </w:r>
    </w:p>
    <w:p w:rsidR="00605D3F" w:rsidRPr="00E812CE" w:rsidRDefault="00605D3F" w:rsidP="002D4E95">
      <w:pPr>
        <w:ind w:left="720" w:hanging="720"/>
        <w:rPr>
          <w:b w:val="0"/>
        </w:rPr>
      </w:pPr>
      <w:r w:rsidRPr="00E812CE">
        <w:rPr>
          <w:b w:val="0"/>
        </w:rPr>
        <w:tab/>
        <w:t xml:space="preserve"> </w:t>
      </w:r>
    </w:p>
    <w:p w:rsidR="00605D3F" w:rsidRPr="00E812CE" w:rsidRDefault="00605D3F" w:rsidP="002D4E95">
      <w:pPr>
        <w:ind w:left="720" w:hanging="720"/>
        <w:rPr>
          <w:b w:val="0"/>
        </w:rPr>
      </w:pPr>
      <w:r w:rsidRPr="00E812CE">
        <w:rPr>
          <w:b w:val="0"/>
        </w:rPr>
        <w:t>____</w:t>
      </w:r>
      <w:r w:rsidR="00E92F0C">
        <w:rPr>
          <w:b w:val="0"/>
        </w:rPr>
        <w:t>5</w:t>
      </w:r>
      <w:r w:rsidRPr="00E812CE">
        <w:rPr>
          <w:b w:val="0"/>
        </w:rPr>
        <w:t>.</w:t>
      </w:r>
      <w:r w:rsidR="002D4E95">
        <w:rPr>
          <w:b w:val="0"/>
        </w:rPr>
        <w:tab/>
      </w:r>
      <w:r w:rsidRPr="00E812CE">
        <w:rPr>
          <w:b w:val="0"/>
        </w:rPr>
        <w:t>I understand that I must notify SDRS immediately if tests are cancelled, dates are changed, or I decide</w:t>
      </w:r>
      <w:r w:rsidR="002D4E95">
        <w:rPr>
          <w:b w:val="0"/>
        </w:rPr>
        <w:t xml:space="preserve"> </w:t>
      </w:r>
      <w:r w:rsidRPr="00E812CE">
        <w:rPr>
          <w:b w:val="0"/>
        </w:rPr>
        <w:t>not to use SDRS testing space for a particular exam.  Failure to provide notice may result in loss of future testing accommodation in the Office of Student Disability Resources and Services.</w:t>
      </w:r>
    </w:p>
    <w:p w:rsidR="00605D3F" w:rsidRPr="00E812CE" w:rsidRDefault="00605D3F" w:rsidP="002D4E95">
      <w:pPr>
        <w:ind w:left="720" w:hanging="720"/>
        <w:rPr>
          <w:b w:val="0"/>
        </w:rPr>
      </w:pPr>
    </w:p>
    <w:p w:rsidR="00605D3F" w:rsidRPr="00E812CE" w:rsidRDefault="00605D3F" w:rsidP="002D4E95">
      <w:pPr>
        <w:ind w:left="720" w:hanging="720"/>
        <w:rPr>
          <w:b w:val="0"/>
        </w:rPr>
      </w:pPr>
      <w:r w:rsidRPr="00E812CE">
        <w:rPr>
          <w:b w:val="0"/>
        </w:rPr>
        <w:t>____</w:t>
      </w:r>
      <w:r w:rsidR="00E92F0C">
        <w:rPr>
          <w:b w:val="0"/>
        </w:rPr>
        <w:t>6</w:t>
      </w:r>
      <w:r w:rsidRPr="00E812CE">
        <w:rPr>
          <w:b w:val="0"/>
        </w:rPr>
        <w:t>.</w:t>
      </w:r>
      <w:r w:rsidR="002D4E95">
        <w:rPr>
          <w:b w:val="0"/>
        </w:rPr>
        <w:tab/>
      </w:r>
      <w:r w:rsidRPr="00E812CE">
        <w:rPr>
          <w:b w:val="0"/>
        </w:rPr>
        <w:t xml:space="preserve">If I am unable to attend a scheduled exam due to illness, I understand that I must contact SDRS and my </w:t>
      </w:r>
      <w:r w:rsidR="00BF622B" w:rsidRPr="00E812CE">
        <w:rPr>
          <w:b w:val="0"/>
        </w:rPr>
        <w:t>instructor immediately, and</w:t>
      </w:r>
      <w:r w:rsidRPr="00E812CE">
        <w:rPr>
          <w:b w:val="0"/>
        </w:rPr>
        <w:t xml:space="preserve"> my instructor must provide SDRS with written or verbal permission verifying that a rescheduled date is allowed.</w:t>
      </w:r>
    </w:p>
    <w:p w:rsidR="00605D3F" w:rsidRPr="00E812CE" w:rsidRDefault="00605D3F" w:rsidP="002D4E95">
      <w:pPr>
        <w:ind w:left="720" w:hanging="720"/>
        <w:rPr>
          <w:b w:val="0"/>
        </w:rPr>
      </w:pPr>
    </w:p>
    <w:p w:rsidR="00605D3F" w:rsidRPr="00E812CE" w:rsidRDefault="00605D3F" w:rsidP="002D4E95">
      <w:pPr>
        <w:ind w:left="720" w:hanging="720"/>
        <w:rPr>
          <w:b w:val="0"/>
        </w:rPr>
      </w:pPr>
      <w:r w:rsidRPr="00E812CE">
        <w:rPr>
          <w:b w:val="0"/>
        </w:rPr>
        <w:t>____</w:t>
      </w:r>
      <w:r w:rsidR="00E92F0C">
        <w:rPr>
          <w:b w:val="0"/>
        </w:rPr>
        <w:t>7.</w:t>
      </w:r>
      <w:r w:rsidR="002D4E95">
        <w:rPr>
          <w:b w:val="0"/>
        </w:rPr>
        <w:tab/>
      </w:r>
      <w:r w:rsidRPr="00E812CE">
        <w:rPr>
          <w:b w:val="0"/>
        </w:rPr>
        <w:t>Backpacks, book bags, purses, cell phones and other</w:t>
      </w:r>
      <w:r w:rsidR="00E92F0C">
        <w:rPr>
          <w:b w:val="0"/>
        </w:rPr>
        <w:t xml:space="preserve"> </w:t>
      </w:r>
      <w:r w:rsidR="009F06C8" w:rsidRPr="00E812CE">
        <w:rPr>
          <w:b w:val="0"/>
        </w:rPr>
        <w:t>e</w:t>
      </w:r>
      <w:r w:rsidRPr="00E812CE">
        <w:rPr>
          <w:b w:val="0"/>
        </w:rPr>
        <w:t>lectronic devices, overcoats, and hats are not allowed in the testing area.  These items can be left at the front desk; however, the proctor is not responsible for lost or stolen items.</w:t>
      </w:r>
    </w:p>
    <w:p w:rsidR="00605D3F" w:rsidRPr="00E812CE" w:rsidRDefault="00605D3F" w:rsidP="002D4E95">
      <w:pPr>
        <w:ind w:left="720" w:hanging="720"/>
        <w:rPr>
          <w:b w:val="0"/>
        </w:rPr>
      </w:pPr>
    </w:p>
    <w:p w:rsidR="00605D3F" w:rsidRPr="00E812CE" w:rsidRDefault="00605D3F" w:rsidP="002D4E95">
      <w:pPr>
        <w:ind w:left="720" w:hanging="720"/>
        <w:rPr>
          <w:b w:val="0"/>
        </w:rPr>
      </w:pPr>
      <w:r w:rsidRPr="00E812CE">
        <w:rPr>
          <w:b w:val="0"/>
        </w:rPr>
        <w:t>____</w:t>
      </w:r>
      <w:r w:rsidR="00E92F0C">
        <w:rPr>
          <w:b w:val="0"/>
        </w:rPr>
        <w:t>8</w:t>
      </w:r>
      <w:r w:rsidRPr="00E812CE">
        <w:rPr>
          <w:b w:val="0"/>
        </w:rPr>
        <w:t>.</w:t>
      </w:r>
      <w:r w:rsidR="002D4E95">
        <w:rPr>
          <w:b w:val="0"/>
        </w:rPr>
        <w:tab/>
      </w:r>
      <w:r w:rsidRPr="00E812CE">
        <w:rPr>
          <w:b w:val="0"/>
        </w:rPr>
        <w:t xml:space="preserve">I will </w:t>
      </w:r>
      <w:r w:rsidR="00E5454A">
        <w:rPr>
          <w:b w:val="0"/>
        </w:rPr>
        <w:t>arrive</w:t>
      </w:r>
      <w:r w:rsidR="00912423">
        <w:rPr>
          <w:b w:val="0"/>
        </w:rPr>
        <w:t xml:space="preserve"> a few minutes early and </w:t>
      </w:r>
      <w:r w:rsidRPr="00E812CE">
        <w:rPr>
          <w:b w:val="0"/>
        </w:rPr>
        <w:t>come fully prepared to start the exam at the scheduled start time.</w:t>
      </w:r>
    </w:p>
    <w:p w:rsidR="00605D3F" w:rsidRPr="00E812CE" w:rsidRDefault="00605D3F" w:rsidP="002D4E95">
      <w:pPr>
        <w:ind w:left="720" w:hanging="720"/>
        <w:rPr>
          <w:b w:val="0"/>
        </w:rPr>
      </w:pPr>
    </w:p>
    <w:p w:rsidR="00605D3F" w:rsidRPr="00E812CE" w:rsidRDefault="002D4E95" w:rsidP="002D4E95">
      <w:pPr>
        <w:ind w:left="720" w:hanging="720"/>
        <w:rPr>
          <w:b w:val="0"/>
        </w:rPr>
      </w:pPr>
      <w:r>
        <w:rPr>
          <w:b w:val="0"/>
        </w:rPr>
        <w:t>____10.</w:t>
      </w:r>
      <w:r>
        <w:rPr>
          <w:b w:val="0"/>
        </w:rPr>
        <w:tab/>
      </w:r>
      <w:r w:rsidR="00605D3F" w:rsidRPr="00E812CE">
        <w:rPr>
          <w:b w:val="0"/>
        </w:rPr>
        <w:t>I understand that the only materials allowed in the testing area are those the instructor has approved with the SDRS staff.  I will clarify any concerns regarding allowed exam materials with the instructor prior to the start of the exam.  If an instructor is unavailable to clarify a concern related to allowed materials at the time of an exam, SDRS reserve</w:t>
      </w:r>
      <w:r w:rsidR="00AC2CE9" w:rsidRPr="00E812CE">
        <w:rPr>
          <w:b w:val="0"/>
        </w:rPr>
        <w:t>s</w:t>
      </w:r>
      <w:r w:rsidR="00605D3F" w:rsidRPr="00E812CE">
        <w:rPr>
          <w:b w:val="0"/>
        </w:rPr>
        <w:t xml:space="preserve"> the right to reschedule the exam.</w:t>
      </w:r>
    </w:p>
    <w:p w:rsidR="00605D3F" w:rsidRPr="00E812CE" w:rsidRDefault="00605D3F" w:rsidP="002D4E95">
      <w:pPr>
        <w:ind w:left="720" w:hanging="720"/>
        <w:rPr>
          <w:b w:val="0"/>
        </w:rPr>
      </w:pPr>
    </w:p>
    <w:p w:rsidR="00605D3F" w:rsidRPr="00E812CE" w:rsidRDefault="003029C3" w:rsidP="002D4E95">
      <w:pPr>
        <w:ind w:left="720" w:hanging="720"/>
        <w:rPr>
          <w:b w:val="0"/>
        </w:rPr>
      </w:pPr>
      <w:r>
        <w:rPr>
          <w:b w:val="0"/>
        </w:rPr>
        <w:t>____11.</w:t>
      </w:r>
      <w:r>
        <w:rPr>
          <w:b w:val="0"/>
        </w:rPr>
        <w:tab/>
      </w:r>
      <w:r w:rsidR="00605D3F" w:rsidRPr="00E812CE">
        <w:rPr>
          <w:b w:val="0"/>
        </w:rPr>
        <w:t>Food and drink are strictly prohibited in the testing room, unless prior approval has been granted for me</w:t>
      </w:r>
      <w:r w:rsidR="00B43BCB">
        <w:rPr>
          <w:b w:val="0"/>
        </w:rPr>
        <w:t>dical reasons by the Director</w:t>
      </w:r>
      <w:r w:rsidR="00605D3F" w:rsidRPr="00E812CE">
        <w:rPr>
          <w:b w:val="0"/>
        </w:rPr>
        <w:t>.</w:t>
      </w:r>
    </w:p>
    <w:p w:rsidR="00DA29BF" w:rsidRPr="00E812CE" w:rsidRDefault="00DA29BF" w:rsidP="002D4E95">
      <w:pPr>
        <w:ind w:left="720" w:hanging="720"/>
        <w:rPr>
          <w:b w:val="0"/>
        </w:rPr>
      </w:pPr>
      <w:r w:rsidRPr="00E812CE">
        <w:rPr>
          <w:b w:val="0"/>
        </w:rPr>
        <w:t>(over)</w:t>
      </w:r>
    </w:p>
    <w:p w:rsidR="00DA29BF" w:rsidRPr="00E812CE" w:rsidRDefault="00DA29BF" w:rsidP="002D4E95">
      <w:pPr>
        <w:ind w:left="720" w:hanging="720"/>
        <w:rPr>
          <w:b w:val="0"/>
        </w:rPr>
      </w:pPr>
    </w:p>
    <w:p w:rsidR="00605D3F" w:rsidRPr="00E812CE" w:rsidRDefault="00605D3F" w:rsidP="002D4E95">
      <w:pPr>
        <w:ind w:left="720" w:hanging="720"/>
        <w:rPr>
          <w:b w:val="0"/>
        </w:rPr>
      </w:pPr>
    </w:p>
    <w:p w:rsidR="00605D3F" w:rsidRPr="00E812CE" w:rsidRDefault="00605D3F" w:rsidP="002D4E95">
      <w:pPr>
        <w:ind w:left="720" w:hanging="720"/>
        <w:rPr>
          <w:b w:val="0"/>
        </w:rPr>
      </w:pPr>
      <w:r w:rsidRPr="00E812CE">
        <w:rPr>
          <w:b w:val="0"/>
        </w:rPr>
        <w:t>____12.</w:t>
      </w:r>
      <w:r w:rsidR="003029C3">
        <w:rPr>
          <w:b w:val="0"/>
        </w:rPr>
        <w:tab/>
      </w:r>
      <w:r w:rsidRPr="00E812CE">
        <w:rPr>
          <w:b w:val="0"/>
        </w:rPr>
        <w:t>I understand that if I arrive 20 or more minutes late for a scheduled exam, I will be unable to take the exam at that time at SDRS</w:t>
      </w:r>
      <w:r w:rsidR="00B43BCB">
        <w:rPr>
          <w:b w:val="0"/>
        </w:rPr>
        <w:t xml:space="preserve"> office</w:t>
      </w:r>
      <w:r w:rsidRPr="00E812CE">
        <w:rPr>
          <w:b w:val="0"/>
        </w:rPr>
        <w:t>.  The exam will be returned to the instructor, and I will have to contact the instructor to obtain permission to reschedule.</w:t>
      </w:r>
    </w:p>
    <w:p w:rsidR="00605D3F" w:rsidRPr="00E812CE" w:rsidRDefault="00605D3F" w:rsidP="002D4E95">
      <w:pPr>
        <w:ind w:left="720" w:hanging="720"/>
        <w:rPr>
          <w:b w:val="0"/>
        </w:rPr>
      </w:pPr>
    </w:p>
    <w:p w:rsidR="00605D3F" w:rsidRPr="00E812CE" w:rsidRDefault="003029C3" w:rsidP="002D4E95">
      <w:pPr>
        <w:ind w:left="720" w:hanging="720"/>
        <w:rPr>
          <w:b w:val="0"/>
        </w:rPr>
      </w:pPr>
      <w:r>
        <w:rPr>
          <w:b w:val="0"/>
        </w:rPr>
        <w:t>____13.</w:t>
      </w:r>
      <w:r>
        <w:rPr>
          <w:b w:val="0"/>
        </w:rPr>
        <w:tab/>
      </w:r>
      <w:r w:rsidR="00605D3F" w:rsidRPr="00E812CE">
        <w:rPr>
          <w:b w:val="0"/>
        </w:rPr>
        <w:t>If I begin my exam late (up to 20 minutes), the number of minutes will be deducted from the time allotted for the exam.</w:t>
      </w:r>
    </w:p>
    <w:p w:rsidR="00605D3F" w:rsidRPr="00E812CE" w:rsidRDefault="00605D3F" w:rsidP="002D4E95">
      <w:pPr>
        <w:ind w:left="720" w:hanging="720"/>
        <w:rPr>
          <w:b w:val="0"/>
        </w:rPr>
      </w:pPr>
    </w:p>
    <w:p w:rsidR="00605D3F" w:rsidRPr="00E812CE" w:rsidRDefault="003029C3" w:rsidP="002D4E95">
      <w:pPr>
        <w:ind w:left="720" w:hanging="720"/>
        <w:rPr>
          <w:b w:val="0"/>
        </w:rPr>
      </w:pPr>
      <w:r>
        <w:rPr>
          <w:b w:val="0"/>
        </w:rPr>
        <w:t>____14.</w:t>
      </w:r>
      <w:r>
        <w:rPr>
          <w:b w:val="0"/>
        </w:rPr>
        <w:tab/>
      </w:r>
      <w:r w:rsidR="00605D3F" w:rsidRPr="00E812CE">
        <w:rPr>
          <w:b w:val="0"/>
        </w:rPr>
        <w:t xml:space="preserve">I understand that </w:t>
      </w:r>
      <w:r w:rsidR="000400DC">
        <w:rPr>
          <w:b w:val="0"/>
        </w:rPr>
        <w:t>I must be prepared when I arrive for testing.  Once</w:t>
      </w:r>
      <w:r w:rsidR="00605D3F" w:rsidRPr="00E812CE">
        <w:rPr>
          <w:b w:val="0"/>
        </w:rPr>
        <w:t xml:space="preserve"> the exam has started, I must request permission from the proctor to </w:t>
      </w:r>
      <w:r w:rsidR="000400DC">
        <w:rPr>
          <w:b w:val="0"/>
        </w:rPr>
        <w:t>use the restroom.  Students are not allowed to leave the SDRS office during an exam/test.</w:t>
      </w:r>
    </w:p>
    <w:p w:rsidR="00605D3F" w:rsidRPr="00E812CE" w:rsidRDefault="00605D3F" w:rsidP="002D4E95">
      <w:pPr>
        <w:ind w:left="720" w:hanging="720"/>
        <w:rPr>
          <w:b w:val="0"/>
        </w:rPr>
      </w:pPr>
    </w:p>
    <w:p w:rsidR="003029C3" w:rsidRDefault="00605D3F" w:rsidP="002D4E95">
      <w:pPr>
        <w:ind w:left="720" w:hanging="720"/>
        <w:rPr>
          <w:b w:val="0"/>
        </w:rPr>
      </w:pPr>
      <w:r w:rsidRPr="00E812CE">
        <w:rPr>
          <w:b w:val="0"/>
        </w:rPr>
        <w:t>____15.</w:t>
      </w:r>
      <w:r w:rsidR="003029C3">
        <w:rPr>
          <w:b w:val="0"/>
        </w:rPr>
        <w:tab/>
      </w:r>
      <w:r w:rsidRPr="00E812CE">
        <w:rPr>
          <w:b w:val="0"/>
        </w:rPr>
        <w:t xml:space="preserve">I understand that the test proctor may perform random checks in the test room at any time.  </w:t>
      </w:r>
    </w:p>
    <w:p w:rsidR="003029C3" w:rsidRDefault="003029C3" w:rsidP="002D4E95">
      <w:pPr>
        <w:ind w:left="720" w:hanging="720"/>
        <w:rPr>
          <w:b w:val="0"/>
        </w:rPr>
      </w:pPr>
    </w:p>
    <w:p w:rsidR="00605D3F" w:rsidRPr="00E812CE" w:rsidRDefault="00605D3F" w:rsidP="002D4E95">
      <w:pPr>
        <w:ind w:left="720" w:hanging="720"/>
        <w:rPr>
          <w:b w:val="0"/>
        </w:rPr>
      </w:pPr>
      <w:r w:rsidRPr="00E812CE">
        <w:rPr>
          <w:b w:val="0"/>
        </w:rPr>
        <w:t>____16.</w:t>
      </w:r>
      <w:r w:rsidR="003029C3">
        <w:rPr>
          <w:b w:val="0"/>
        </w:rPr>
        <w:tab/>
      </w:r>
      <w:r w:rsidRPr="00E812CE">
        <w:rPr>
          <w:b w:val="0"/>
        </w:rPr>
        <w:t>I will abide by the time limitation for testing determined by the SDRS staff.  I understand that my test will be administere</w:t>
      </w:r>
      <w:r w:rsidR="005969FA">
        <w:rPr>
          <w:b w:val="0"/>
        </w:rPr>
        <w:t>d during a set appointment time</w:t>
      </w:r>
      <w:r w:rsidRPr="00E812CE">
        <w:rPr>
          <w:b w:val="0"/>
        </w:rPr>
        <w:t xml:space="preserve"> a</w:t>
      </w:r>
      <w:r w:rsidR="005969FA">
        <w:rPr>
          <w:b w:val="0"/>
        </w:rPr>
        <w:t>nd will not be started prior to</w:t>
      </w:r>
      <w:r w:rsidRPr="00E812CE">
        <w:rPr>
          <w:b w:val="0"/>
        </w:rPr>
        <w:t xml:space="preserve"> or allowed to end </w:t>
      </w:r>
      <w:r w:rsidR="005969FA">
        <w:rPr>
          <w:b w:val="0"/>
        </w:rPr>
        <w:t xml:space="preserve">later than </w:t>
      </w:r>
      <w:r w:rsidRPr="00E812CE">
        <w:rPr>
          <w:b w:val="0"/>
        </w:rPr>
        <w:t>that scheduled time.</w:t>
      </w:r>
    </w:p>
    <w:p w:rsidR="00605D3F" w:rsidRPr="00E812CE" w:rsidRDefault="00605D3F" w:rsidP="002D4E95">
      <w:pPr>
        <w:ind w:left="720" w:hanging="720"/>
        <w:rPr>
          <w:b w:val="0"/>
        </w:rPr>
      </w:pPr>
    </w:p>
    <w:p w:rsidR="00605D3F" w:rsidRPr="00E812CE" w:rsidRDefault="003029C3" w:rsidP="002D4E95">
      <w:pPr>
        <w:ind w:left="720" w:hanging="720"/>
        <w:rPr>
          <w:b w:val="0"/>
        </w:rPr>
      </w:pPr>
      <w:r>
        <w:rPr>
          <w:b w:val="0"/>
        </w:rPr>
        <w:t>____17.</w:t>
      </w:r>
      <w:r>
        <w:rPr>
          <w:b w:val="0"/>
        </w:rPr>
        <w:tab/>
      </w:r>
      <w:r w:rsidR="00605D3F" w:rsidRPr="00E812CE">
        <w:rPr>
          <w:b w:val="0"/>
        </w:rPr>
        <w:t xml:space="preserve">I understand that any exam proctor who observes a suspected incident of academic misconduct has the right to interrupt the exam, take possession of any unauthorized materials, and notify the instructor.  The instructor will then be responsible for further action according to the policies and procedures </w:t>
      </w:r>
      <w:r w:rsidR="000400DC">
        <w:rPr>
          <w:b w:val="0"/>
        </w:rPr>
        <w:t>outlined</w:t>
      </w:r>
      <w:r w:rsidR="00605D3F" w:rsidRPr="00E812CE">
        <w:rPr>
          <w:b w:val="0"/>
        </w:rPr>
        <w:t xml:space="preserve"> in the Student Handbook.</w:t>
      </w:r>
    </w:p>
    <w:p w:rsidR="00605D3F" w:rsidRPr="00E812CE" w:rsidRDefault="00605D3F" w:rsidP="002D4E95">
      <w:pPr>
        <w:ind w:left="720" w:hanging="720"/>
        <w:rPr>
          <w:b w:val="0"/>
        </w:rPr>
      </w:pPr>
    </w:p>
    <w:p w:rsidR="00605D3F" w:rsidRPr="00E812CE" w:rsidRDefault="00605D3F" w:rsidP="002D4E95">
      <w:pPr>
        <w:ind w:left="720" w:hanging="720"/>
        <w:rPr>
          <w:b w:val="0"/>
        </w:rPr>
      </w:pPr>
      <w:r w:rsidRPr="00E812CE">
        <w:rPr>
          <w:b w:val="0"/>
        </w:rPr>
        <w:t>____18.</w:t>
      </w:r>
      <w:r w:rsidR="003029C3">
        <w:rPr>
          <w:b w:val="0"/>
        </w:rPr>
        <w:tab/>
      </w:r>
      <w:r w:rsidRPr="00E812CE">
        <w:rPr>
          <w:b w:val="0"/>
        </w:rPr>
        <w:t xml:space="preserve"> If I am scheduled to take an exam either prior to or later than the rest of the class, I will not interact or</w:t>
      </w:r>
      <w:r w:rsidR="003029C3">
        <w:rPr>
          <w:b w:val="0"/>
        </w:rPr>
        <w:t xml:space="preserve"> </w:t>
      </w:r>
      <w:r w:rsidRPr="00E812CE">
        <w:rPr>
          <w:b w:val="0"/>
        </w:rPr>
        <w:t>communicate with any of my classmates in any way.  Such communication will be considered as academic misconduct and handled accordingly.</w:t>
      </w:r>
    </w:p>
    <w:p w:rsidR="00605D3F" w:rsidRPr="00E812CE" w:rsidRDefault="00605D3F" w:rsidP="002D4E95">
      <w:pPr>
        <w:ind w:left="720" w:hanging="720"/>
        <w:rPr>
          <w:b w:val="0"/>
        </w:rPr>
      </w:pPr>
    </w:p>
    <w:p w:rsidR="00605D3F" w:rsidRPr="00E812CE" w:rsidRDefault="003029C3" w:rsidP="002D4E95">
      <w:pPr>
        <w:ind w:left="720" w:hanging="720"/>
        <w:rPr>
          <w:b w:val="0"/>
        </w:rPr>
      </w:pPr>
      <w:r>
        <w:rPr>
          <w:b w:val="0"/>
        </w:rPr>
        <w:t>____19.</w:t>
      </w:r>
      <w:r>
        <w:rPr>
          <w:b w:val="0"/>
        </w:rPr>
        <w:tab/>
      </w:r>
      <w:r w:rsidR="001A7EE2">
        <w:rPr>
          <w:b w:val="0"/>
        </w:rPr>
        <w:t xml:space="preserve">All students who are expected to </w:t>
      </w:r>
      <w:r w:rsidR="00605D3F" w:rsidRPr="00E812CE">
        <w:rPr>
          <w:b w:val="0"/>
        </w:rPr>
        <w:t>comply with an</w:t>
      </w:r>
      <w:r w:rsidR="001A7EE2">
        <w:rPr>
          <w:b w:val="0"/>
        </w:rPr>
        <w:t>d adhere to the above procedures.  If the procedures are not followed, we cannot guarantee provision of the services.</w:t>
      </w:r>
    </w:p>
    <w:p w:rsidR="00605D3F" w:rsidRPr="00E812CE" w:rsidRDefault="00605D3F" w:rsidP="002D4E95">
      <w:pPr>
        <w:ind w:left="720" w:hanging="720"/>
        <w:rPr>
          <w:b w:val="0"/>
        </w:rPr>
      </w:pPr>
    </w:p>
    <w:p w:rsidR="00A001B9" w:rsidRDefault="00A001B9" w:rsidP="002D4E95">
      <w:pPr>
        <w:ind w:left="720" w:hanging="720"/>
        <w:rPr>
          <w:b w:val="0"/>
        </w:rPr>
      </w:pPr>
      <w:r w:rsidRPr="00E812CE">
        <w:rPr>
          <w:b w:val="0"/>
        </w:rPr>
        <w:t>____20.</w:t>
      </w:r>
      <w:r w:rsidR="003029C3">
        <w:rPr>
          <w:b w:val="0"/>
        </w:rPr>
        <w:tab/>
      </w:r>
      <w:r w:rsidRPr="00E812CE">
        <w:rPr>
          <w:b w:val="0"/>
        </w:rPr>
        <w:t>I understand that surveillance cameras are utilized in the testing areas and I may be videotaped at any time for future reference, if questions regarding suspicious behavior arise.</w:t>
      </w:r>
    </w:p>
    <w:p w:rsidR="00684056" w:rsidRDefault="00684056" w:rsidP="00684056">
      <w:pPr>
        <w:rPr>
          <w:b w:val="0"/>
        </w:rPr>
      </w:pPr>
    </w:p>
    <w:p w:rsidR="00684056" w:rsidRDefault="00684056" w:rsidP="00684056">
      <w:pPr>
        <w:ind w:left="720" w:hanging="720"/>
        <w:rPr>
          <w:b w:val="0"/>
        </w:rPr>
      </w:pPr>
      <w:r>
        <w:rPr>
          <w:b w:val="0"/>
        </w:rPr>
        <w:t>____21</w:t>
      </w:r>
      <w:r w:rsidRPr="00E812CE">
        <w:rPr>
          <w:b w:val="0"/>
        </w:rPr>
        <w:t>.</w:t>
      </w:r>
      <w:r>
        <w:rPr>
          <w:b w:val="0"/>
        </w:rPr>
        <w:tab/>
        <w:t xml:space="preserve">I understand that it is my responsibility to notify the SDRS staff immediately </w:t>
      </w:r>
      <w:r w:rsidR="0010020E">
        <w:rPr>
          <w:b w:val="0"/>
        </w:rPr>
        <w:t xml:space="preserve">if </w:t>
      </w:r>
      <w:r>
        <w:rPr>
          <w:b w:val="0"/>
        </w:rPr>
        <w:t xml:space="preserve">during </w:t>
      </w:r>
      <w:r w:rsidR="0010020E">
        <w:rPr>
          <w:b w:val="0"/>
        </w:rPr>
        <w:t xml:space="preserve">my </w:t>
      </w:r>
      <w:r>
        <w:rPr>
          <w:b w:val="0"/>
        </w:rPr>
        <w:t>testing</w:t>
      </w:r>
      <w:r w:rsidR="0010020E">
        <w:rPr>
          <w:b w:val="0"/>
        </w:rPr>
        <w:t xml:space="preserve"> session</w:t>
      </w:r>
      <w:r>
        <w:rPr>
          <w:b w:val="0"/>
        </w:rPr>
        <w:t xml:space="preserve"> there is any occurrence(s) that could have an adverse impact on the outcome of my exam. </w:t>
      </w:r>
    </w:p>
    <w:p w:rsidR="00A001B9" w:rsidRPr="00E812CE" w:rsidRDefault="00A001B9" w:rsidP="00E812CE">
      <w:pPr>
        <w:rPr>
          <w:b w:val="0"/>
        </w:rPr>
      </w:pPr>
    </w:p>
    <w:p w:rsidR="00605D3F" w:rsidRPr="00E812CE" w:rsidRDefault="00605D3F" w:rsidP="00E812CE">
      <w:pPr>
        <w:rPr>
          <w:b w:val="0"/>
        </w:rPr>
      </w:pPr>
      <w:r w:rsidRPr="00E812CE">
        <w:rPr>
          <w:b w:val="0"/>
        </w:rPr>
        <w:t xml:space="preserve">I have been given an opportunity to review the procedures above and understand their purpose and my role in making the testing accommodation process an effective one.  By signing this agreement, I agree to abide by Texas A&amp;M – Commerce’s high standards of academic integrity and honesty.  </w:t>
      </w:r>
    </w:p>
    <w:p w:rsidR="00605D3F" w:rsidRDefault="00605D3F" w:rsidP="00E812CE">
      <w:pPr>
        <w:rPr>
          <w:b w:val="0"/>
        </w:rPr>
      </w:pPr>
    </w:p>
    <w:p w:rsidR="003029C3" w:rsidRDefault="003029C3" w:rsidP="00E812CE">
      <w:pPr>
        <w:rPr>
          <w:b w:val="0"/>
        </w:rPr>
      </w:pPr>
    </w:p>
    <w:p w:rsidR="003029C3" w:rsidRDefault="003029C3" w:rsidP="00E812CE">
      <w:pPr>
        <w:rPr>
          <w:b w:val="0"/>
        </w:rPr>
      </w:pPr>
    </w:p>
    <w:p w:rsidR="003029C3" w:rsidRPr="00E812CE" w:rsidRDefault="003029C3" w:rsidP="00E812CE">
      <w:pPr>
        <w:rPr>
          <w:b w:val="0"/>
        </w:rPr>
      </w:pPr>
    </w:p>
    <w:p w:rsidR="00605D3F" w:rsidRPr="00E812CE" w:rsidRDefault="00605D3F" w:rsidP="00E812CE">
      <w:pPr>
        <w:rPr>
          <w:b w:val="0"/>
        </w:rPr>
      </w:pPr>
      <w:r w:rsidRPr="00E812CE">
        <w:rPr>
          <w:b w:val="0"/>
        </w:rPr>
        <w:t>________________________________</w:t>
      </w:r>
      <w:r w:rsidRPr="00E812CE">
        <w:rPr>
          <w:b w:val="0"/>
        </w:rPr>
        <w:tab/>
        <w:t>_______________________________</w:t>
      </w:r>
      <w:r w:rsidR="003029C3">
        <w:rPr>
          <w:b w:val="0"/>
        </w:rPr>
        <w:tab/>
      </w:r>
      <w:r w:rsidRPr="00E812CE">
        <w:rPr>
          <w:b w:val="0"/>
        </w:rPr>
        <w:t>____________</w:t>
      </w:r>
    </w:p>
    <w:p w:rsidR="00605D3F" w:rsidRPr="00E812CE" w:rsidRDefault="00605D3F" w:rsidP="00E812CE">
      <w:pPr>
        <w:rPr>
          <w:b w:val="0"/>
        </w:rPr>
      </w:pPr>
      <w:r w:rsidRPr="00E812CE">
        <w:rPr>
          <w:b w:val="0"/>
        </w:rPr>
        <w:t>Student Signature</w:t>
      </w:r>
      <w:r w:rsidRPr="00E812CE">
        <w:rPr>
          <w:b w:val="0"/>
        </w:rPr>
        <w:tab/>
      </w:r>
      <w:r w:rsidR="003029C3">
        <w:rPr>
          <w:b w:val="0"/>
        </w:rPr>
        <w:tab/>
      </w:r>
      <w:r w:rsidR="003029C3">
        <w:rPr>
          <w:b w:val="0"/>
        </w:rPr>
        <w:tab/>
      </w:r>
      <w:r w:rsidRPr="00E812CE">
        <w:rPr>
          <w:b w:val="0"/>
        </w:rPr>
        <w:t>SDRS Representative Signature</w:t>
      </w:r>
      <w:r w:rsidRPr="00E812CE">
        <w:rPr>
          <w:b w:val="0"/>
        </w:rPr>
        <w:tab/>
      </w:r>
      <w:r w:rsidR="003029C3">
        <w:rPr>
          <w:b w:val="0"/>
        </w:rPr>
        <w:tab/>
      </w:r>
      <w:r w:rsidRPr="00E812CE">
        <w:rPr>
          <w:b w:val="0"/>
        </w:rPr>
        <w:t>Date</w:t>
      </w:r>
    </w:p>
    <w:sectPr w:rsidR="00605D3F" w:rsidRPr="00E812CE" w:rsidSect="00DA29BF">
      <w:headerReference w:type="default" r:id="rId6"/>
      <w:footerReference w:type="default" r:id="rId7"/>
      <w:pgSz w:w="12240" w:h="15840"/>
      <w:pgMar w:top="1296" w:right="1440" w:bottom="1296"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7169" w:rsidRDefault="00107169" w:rsidP="00E812CE">
      <w:r>
        <w:separator/>
      </w:r>
    </w:p>
  </w:endnote>
  <w:endnote w:type="continuationSeparator" w:id="0">
    <w:p w:rsidR="00107169" w:rsidRDefault="00107169" w:rsidP="00E812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2CE9" w:rsidRPr="00B30499" w:rsidRDefault="00AC2CE9" w:rsidP="00E812CE">
    <w:pPr>
      <w:pStyle w:val="Footer"/>
    </w:pPr>
    <w:r w:rsidRPr="00B30499">
      <w:t xml:space="preserve">Department of </w:t>
    </w:r>
    <w:r>
      <w:t>Student Disability Resources and Services</w:t>
    </w:r>
  </w:p>
  <w:p w:rsidR="00AC2CE9" w:rsidRDefault="00AC2CE9" w:rsidP="00E812CE">
    <w:pPr>
      <w:pStyle w:val="Footer"/>
    </w:pPr>
    <w:smartTag w:uri="urn:schemas-microsoft-com:office:smarttags" w:element="address">
      <w:smartTag w:uri="urn:schemas-microsoft-com:office:smarttags" w:element="Street">
        <w:r w:rsidRPr="00B30499">
          <w:t>P.O. Box 3011</w:t>
        </w:r>
      </w:smartTag>
      <w:r w:rsidRPr="00B30499">
        <w:t xml:space="preserve">, </w:t>
      </w:r>
      <w:smartTag w:uri="urn:schemas-microsoft-com:office:smarttags" w:element="City">
        <w:r w:rsidRPr="00B30499">
          <w:t>Commerce</w:t>
        </w:r>
      </w:smartTag>
      <w:r w:rsidRPr="00B30499">
        <w:t xml:space="preserve">, </w:t>
      </w:r>
      <w:smartTag w:uri="urn:schemas-microsoft-com:office:smarttags" w:element="State">
        <w:r w:rsidRPr="00B30499">
          <w:t>TX</w:t>
        </w:r>
      </w:smartTag>
      <w:r w:rsidRPr="00B30499">
        <w:t xml:space="preserve"> </w:t>
      </w:r>
      <w:smartTag w:uri="urn:schemas-microsoft-com:office:smarttags" w:element="PostalCode">
        <w:r w:rsidRPr="00B30499">
          <w:t>75429-3011</w:t>
        </w:r>
      </w:smartTag>
    </w:smartTag>
    <w:r w:rsidRPr="00B30499">
      <w:t xml:space="preserve">    (903) 886-5</w:t>
    </w:r>
    <w:r>
      <w:t>835</w:t>
    </w:r>
    <w:r w:rsidRPr="00B30499">
      <w:t xml:space="preserve">    Fax: (903) </w:t>
    </w:r>
    <w:r>
      <w:t>468-8148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7169" w:rsidRDefault="00107169" w:rsidP="00E812CE">
      <w:r>
        <w:separator/>
      </w:r>
    </w:p>
  </w:footnote>
  <w:footnote w:type="continuationSeparator" w:id="0">
    <w:p w:rsidR="00107169" w:rsidRDefault="00107169" w:rsidP="00E812C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2CE9" w:rsidRDefault="00AC2CE9" w:rsidP="00E812CE">
    <w:pPr>
      <w:pStyle w:val="Header"/>
    </w:pPr>
    <w:r>
      <w:tab/>
    </w:r>
    <w:r w:rsidR="00632D99">
      <w:rPr>
        <w:noProof/>
      </w:rPr>
      <w:drawing>
        <wp:inline distT="0" distB="0" distL="0" distR="0">
          <wp:extent cx="1552575" cy="857250"/>
          <wp:effectExtent l="19050" t="0" r="9525" b="0"/>
          <wp:docPr id="1" name="Picture 1" descr="Block with lin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ock with line b&amp;W"/>
                  <pic:cNvPicPr>
                    <a:picLocks noChangeAspect="1" noChangeArrowheads="1"/>
                  </pic:cNvPicPr>
                </pic:nvPicPr>
                <pic:blipFill>
                  <a:blip r:embed="rId1"/>
                  <a:srcRect/>
                  <a:stretch>
                    <a:fillRect/>
                  </a:stretch>
                </pic:blipFill>
                <pic:spPr bwMode="auto">
                  <a:xfrm>
                    <a:off x="0" y="0"/>
                    <a:ext cx="1552575" cy="857250"/>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noPunctuationKerning/>
  <w:characterSpacingControl w:val="doNotCompress"/>
  <w:footnotePr>
    <w:footnote w:id="-1"/>
    <w:footnote w:id="0"/>
  </w:footnotePr>
  <w:endnotePr>
    <w:endnote w:id="-1"/>
    <w:endnote w:id="0"/>
  </w:endnotePr>
  <w:compat/>
  <w:rsids>
    <w:rsidRoot w:val="00106F75"/>
    <w:rsid w:val="00004AA6"/>
    <w:rsid w:val="000400DC"/>
    <w:rsid w:val="00050E69"/>
    <w:rsid w:val="000945AB"/>
    <w:rsid w:val="0010020E"/>
    <w:rsid w:val="00106F75"/>
    <w:rsid w:val="00107169"/>
    <w:rsid w:val="001515B6"/>
    <w:rsid w:val="001A7EE2"/>
    <w:rsid w:val="001B4F50"/>
    <w:rsid w:val="001C21CC"/>
    <w:rsid w:val="001F0C64"/>
    <w:rsid w:val="00230082"/>
    <w:rsid w:val="002D4E95"/>
    <w:rsid w:val="002E3D54"/>
    <w:rsid w:val="003029C3"/>
    <w:rsid w:val="00350F17"/>
    <w:rsid w:val="00354BFD"/>
    <w:rsid w:val="00382B8B"/>
    <w:rsid w:val="003E0F57"/>
    <w:rsid w:val="004809D5"/>
    <w:rsid w:val="004D001A"/>
    <w:rsid w:val="005524DE"/>
    <w:rsid w:val="005969FA"/>
    <w:rsid w:val="005F0D73"/>
    <w:rsid w:val="00605D3F"/>
    <w:rsid w:val="00632D99"/>
    <w:rsid w:val="00684056"/>
    <w:rsid w:val="006C596C"/>
    <w:rsid w:val="006D5D3E"/>
    <w:rsid w:val="007F16FB"/>
    <w:rsid w:val="008935D7"/>
    <w:rsid w:val="00912423"/>
    <w:rsid w:val="009F06C8"/>
    <w:rsid w:val="00A001B9"/>
    <w:rsid w:val="00A46117"/>
    <w:rsid w:val="00AC2CE9"/>
    <w:rsid w:val="00B30499"/>
    <w:rsid w:val="00B43BCB"/>
    <w:rsid w:val="00B57B87"/>
    <w:rsid w:val="00B94936"/>
    <w:rsid w:val="00BF622B"/>
    <w:rsid w:val="00C26566"/>
    <w:rsid w:val="00CA1078"/>
    <w:rsid w:val="00CD5BA2"/>
    <w:rsid w:val="00CE2E67"/>
    <w:rsid w:val="00D87361"/>
    <w:rsid w:val="00DA29BF"/>
    <w:rsid w:val="00E5454A"/>
    <w:rsid w:val="00E812CE"/>
    <w:rsid w:val="00E92F0C"/>
    <w:rsid w:val="00EC2816"/>
    <w:rsid w:val="00FC079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addres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812CE"/>
    <w:rPr>
      <w:b/>
      <w:sz w:val="21"/>
      <w:szCs w:val="21"/>
    </w:rPr>
  </w:style>
  <w:style w:type="paragraph" w:styleId="Heading1">
    <w:name w:val="heading 1"/>
    <w:basedOn w:val="Normal"/>
    <w:next w:val="Normal"/>
    <w:qFormat/>
    <w:rsid w:val="00605D3F"/>
    <w:pPr>
      <w:keepNext/>
      <w:spacing w:before="240" w:after="60"/>
      <w:outlineLvl w:val="0"/>
    </w:pPr>
    <w:rPr>
      <w:rFonts w:ascii="Arial" w:hAnsi="Arial" w:cs="Arial"/>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C079A"/>
    <w:pPr>
      <w:tabs>
        <w:tab w:val="center" w:pos="4320"/>
        <w:tab w:val="right" w:pos="8640"/>
      </w:tabs>
    </w:pPr>
  </w:style>
  <w:style w:type="paragraph" w:styleId="Footer">
    <w:name w:val="footer"/>
    <w:basedOn w:val="Normal"/>
    <w:rsid w:val="00FC079A"/>
    <w:pPr>
      <w:tabs>
        <w:tab w:val="center" w:pos="4320"/>
        <w:tab w:val="right" w:pos="8640"/>
      </w:tabs>
    </w:pPr>
  </w:style>
  <w:style w:type="paragraph" w:styleId="Title">
    <w:name w:val="Title"/>
    <w:basedOn w:val="Normal"/>
    <w:qFormat/>
    <w:rsid w:val="00605D3F"/>
    <w:pPr>
      <w:spacing w:before="240" w:after="60"/>
      <w:jc w:val="center"/>
      <w:outlineLvl w:val="0"/>
    </w:pPr>
    <w:rPr>
      <w:rFonts w:ascii="Arial" w:hAnsi="Arial" w:cs="Arial"/>
      <w:bCs/>
      <w:kern w:val="28"/>
      <w:sz w:val="32"/>
      <w:szCs w:val="32"/>
    </w:rPr>
  </w:style>
  <w:style w:type="paragraph" w:styleId="BodyText">
    <w:name w:val="Body Text"/>
    <w:basedOn w:val="Normal"/>
    <w:rsid w:val="00605D3F"/>
    <w:pPr>
      <w:spacing w:after="120"/>
    </w:pPr>
  </w:style>
  <w:style w:type="paragraph" w:styleId="BodyTextIndent">
    <w:name w:val="Body Text Indent"/>
    <w:basedOn w:val="Normal"/>
    <w:rsid w:val="00605D3F"/>
    <w:pPr>
      <w:spacing w:after="120"/>
      <w:ind w:left="360"/>
    </w:pPr>
  </w:style>
  <w:style w:type="paragraph" w:styleId="BodyTextFirstIndent">
    <w:name w:val="Body Text First Indent"/>
    <w:basedOn w:val="BodyText"/>
    <w:rsid w:val="00605D3F"/>
    <w:pPr>
      <w:ind w:firstLine="210"/>
    </w:pPr>
  </w:style>
  <w:style w:type="paragraph" w:styleId="BodyTextFirstIndent2">
    <w:name w:val="Body Text First Indent 2"/>
    <w:basedOn w:val="BodyTextIndent"/>
    <w:rsid w:val="00605D3F"/>
    <w:pPr>
      <w:ind w:firstLine="210"/>
    </w:pPr>
  </w:style>
  <w:style w:type="paragraph" w:styleId="BalloonText">
    <w:name w:val="Balloon Text"/>
    <w:basedOn w:val="Normal"/>
    <w:link w:val="BalloonTextChar"/>
    <w:rsid w:val="007F16FB"/>
    <w:rPr>
      <w:rFonts w:ascii="Tahoma" w:hAnsi="Tahoma" w:cs="Tahoma"/>
      <w:sz w:val="16"/>
      <w:szCs w:val="16"/>
    </w:rPr>
  </w:style>
  <w:style w:type="character" w:customStyle="1" w:styleId="BalloonTextChar">
    <w:name w:val="Balloon Text Char"/>
    <w:basedOn w:val="DefaultParagraphFont"/>
    <w:link w:val="BalloonText"/>
    <w:rsid w:val="007F16F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owellleigh\Local%20Settings\Temporary%20Internet%20Files\OLK20\Letterhead-BW-Cent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Letterhead-BW-Center.dot</Template>
  <TotalTime>13</TotalTime>
  <Pages>2</Pages>
  <Words>977</Words>
  <Characters>4864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Testing Agreement Form</vt:lpstr>
    </vt:vector>
  </TitlesOfParts>
  <Company>Texas A&amp;M-Commerce</Company>
  <LinksUpToDate>false</LinksUpToDate>
  <CharactersWithSpaces>5830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Testing Agreement Form</dc:title>
  <dc:subject/>
  <dc:creator>powellleigh</dc:creator>
  <cp:keywords/>
  <dc:description/>
  <cp:lastModifiedBy>tuerkrebecca</cp:lastModifiedBy>
  <cp:revision>4</cp:revision>
  <cp:lastPrinted>2011-08-03T19:58:00Z</cp:lastPrinted>
  <dcterms:created xsi:type="dcterms:W3CDTF">2011-08-03T20:12:00Z</dcterms:created>
  <dcterms:modified xsi:type="dcterms:W3CDTF">2011-08-03T20:36:00Z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428554677</vt:i4>
  </property>
  <property fmtid="{D5CDD505-2E9C-101B-9397-08002B2CF9AE}" pid="3" name="_EmailSubject">
    <vt:lpwstr>School logo/Biology Department</vt:lpwstr>
  </property>
  <property fmtid="{D5CDD505-2E9C-101B-9397-08002B2CF9AE}" pid="4" name="_AuthorEmail">
    <vt:lpwstr>Michael_Glas@tamu-commerce.edu</vt:lpwstr>
  </property>
  <property fmtid="{D5CDD505-2E9C-101B-9397-08002B2CF9AE}" pid="5" name="_AuthorEmailDisplayName">
    <vt:lpwstr>Michael Glas</vt:lpwstr>
  </property>
  <property fmtid="{D5CDD505-2E9C-101B-9397-08002B2CF9AE}" pid="6" name="_ReviewingToolsShownOnce">
    <vt:lpwstr/>
  </property>
</Properties>
</file>