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900"/>
        <w:gridCol w:w="5542"/>
      </w:tblGrid>
      <w:tr w:rsidR="00C075CF" w:rsidRPr="00D43CAE" w:rsidTr="00963AF6">
        <w:trPr>
          <w:trHeight w:val="1358"/>
        </w:trPr>
        <w:tc>
          <w:tcPr>
            <w:tcW w:w="3900" w:type="dxa"/>
          </w:tcPr>
          <w:p w:rsidR="00C075CF" w:rsidRDefault="00C075CF" w:rsidP="00D676D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43CAE">
              <w:rPr>
                <w:rFonts w:ascii="Times New Roman" w:hAnsi="Times New Roman"/>
                <w:sz w:val="24"/>
                <w:szCs w:val="24"/>
              </w:rPr>
              <w:t>Meeting:  Faculty Senate</w:t>
            </w:r>
          </w:p>
          <w:p w:rsidR="00C075CF" w:rsidRPr="00D43CAE" w:rsidRDefault="00C075CF" w:rsidP="00D676D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43CAE">
              <w:rPr>
                <w:rFonts w:ascii="Times New Roman" w:hAnsi="Times New Roman"/>
                <w:sz w:val="24"/>
                <w:szCs w:val="24"/>
              </w:rPr>
              <w:t>Date: May 3, 2011</w:t>
            </w:r>
          </w:p>
          <w:p w:rsidR="00C075CF" w:rsidRPr="00D43CAE" w:rsidRDefault="00C075CF" w:rsidP="00D676D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43CAE">
              <w:rPr>
                <w:rFonts w:ascii="Times New Roman" w:hAnsi="Times New Roman"/>
                <w:sz w:val="24"/>
                <w:szCs w:val="24"/>
              </w:rPr>
              <w:t>Time:  2:00 p.m.</w:t>
            </w:r>
          </w:p>
          <w:p w:rsidR="00C075CF" w:rsidRPr="00D43CAE" w:rsidRDefault="00C075CF" w:rsidP="00D676D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43CAE">
              <w:rPr>
                <w:rFonts w:ascii="Times New Roman" w:hAnsi="Times New Roman"/>
                <w:sz w:val="24"/>
                <w:szCs w:val="24"/>
              </w:rPr>
              <w:t>Location: BA 290</w:t>
            </w:r>
          </w:p>
          <w:p w:rsidR="00C075CF" w:rsidRPr="00D43CAE" w:rsidRDefault="00C075CF" w:rsidP="00D676D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43CAE">
              <w:rPr>
                <w:rFonts w:ascii="Times New Roman" w:hAnsi="Times New Roman"/>
                <w:sz w:val="24"/>
                <w:szCs w:val="24"/>
              </w:rPr>
              <w:t xml:space="preserve">Adjournment:  2:45 p.m. </w:t>
            </w:r>
          </w:p>
        </w:tc>
        <w:tc>
          <w:tcPr>
            <w:tcW w:w="5542" w:type="dxa"/>
            <w:tcBorders>
              <w:top w:val="nil"/>
              <w:bottom w:val="nil"/>
              <w:right w:val="nil"/>
            </w:tcBorders>
          </w:tcPr>
          <w:p w:rsidR="00C075CF" w:rsidRPr="00D43CAE" w:rsidRDefault="00C075CF" w:rsidP="00963AF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075CF" w:rsidRPr="00F3183F" w:rsidRDefault="00C075CF" w:rsidP="00963AF6">
            <w:pPr>
              <w:pStyle w:val="Heading1"/>
              <w:rPr>
                <w:rFonts w:ascii="Times New Roman" w:hAnsi="Times New Roman" w:cs="Times New Roman"/>
                <w:b/>
                <w:bCs/>
              </w:rPr>
            </w:pPr>
            <w:r w:rsidRPr="00F3183F">
              <w:rPr>
                <w:rFonts w:ascii="Times New Roman" w:hAnsi="Times New Roman" w:cs="Times New Roman"/>
                <w:b/>
                <w:bCs/>
              </w:rPr>
              <w:t xml:space="preserve">    Minutes</w:t>
            </w:r>
          </w:p>
          <w:p w:rsidR="00C075CF" w:rsidRPr="00D43CAE" w:rsidRDefault="00C075CF" w:rsidP="00963A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075CF" w:rsidRPr="00F3183F" w:rsidRDefault="00C075CF" w:rsidP="00F3183F">
      <w:pPr>
        <w:rPr>
          <w:rFonts w:ascii="Times New Roman" w:hAnsi="Times New Roman"/>
          <w:sz w:val="24"/>
          <w:szCs w:val="24"/>
        </w:rPr>
      </w:pPr>
      <w:r w:rsidRPr="00F3183F">
        <w:rPr>
          <w:rFonts w:ascii="Times New Roman" w:hAnsi="Times New Roman"/>
          <w:sz w:val="24"/>
          <w:szCs w:val="24"/>
        </w:rPr>
        <w:t xml:space="preserve">Members present, Wilson, Harp, Starnes, Ballotti, Creider, Davis, Alexander, Dang, Smith, Mahan, </w:t>
      </w:r>
      <w:r>
        <w:rPr>
          <w:rFonts w:ascii="Times New Roman" w:hAnsi="Times New Roman"/>
          <w:sz w:val="24"/>
          <w:szCs w:val="24"/>
        </w:rPr>
        <w:t xml:space="preserve">Jacobs, </w:t>
      </w:r>
      <w:r w:rsidRPr="00F3183F">
        <w:rPr>
          <w:rFonts w:ascii="Times New Roman" w:hAnsi="Times New Roman"/>
          <w:sz w:val="24"/>
          <w:szCs w:val="24"/>
        </w:rPr>
        <w:t>Odom, Druhan, King, Pierce,</w:t>
      </w:r>
      <w:r>
        <w:rPr>
          <w:rFonts w:ascii="Times New Roman" w:hAnsi="Times New Roman"/>
          <w:sz w:val="24"/>
          <w:szCs w:val="24"/>
        </w:rPr>
        <w:t xml:space="preserve"> Sun, </w:t>
      </w:r>
      <w:r w:rsidRPr="00F3183F">
        <w:rPr>
          <w:rFonts w:ascii="Times New Roman" w:hAnsi="Times New Roman"/>
          <w:sz w:val="24"/>
          <w:szCs w:val="24"/>
        </w:rPr>
        <w:t xml:space="preserve">Hendricks (President), Openshaw &amp; Hammack (Secretary)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30"/>
        <w:gridCol w:w="4550"/>
        <w:gridCol w:w="2586"/>
      </w:tblGrid>
      <w:tr w:rsidR="00C075CF" w:rsidRPr="00D43CAE" w:rsidTr="006012D2">
        <w:trPr>
          <w:trHeight w:val="84"/>
        </w:trPr>
        <w:tc>
          <w:tcPr>
            <w:tcW w:w="1797" w:type="dxa"/>
          </w:tcPr>
          <w:p w:rsidR="00C075CF" w:rsidRPr="00D43CAE" w:rsidRDefault="00C075CF" w:rsidP="00963AF6">
            <w:pPr>
              <w:rPr>
                <w:rFonts w:ascii="Times New Roman" w:hAnsi="Times New Roman"/>
                <w:sz w:val="24"/>
                <w:szCs w:val="24"/>
              </w:rPr>
            </w:pPr>
            <w:r w:rsidRPr="00D43CAE">
              <w:rPr>
                <w:rFonts w:ascii="Times New Roman" w:hAnsi="Times New Roman"/>
                <w:sz w:val="24"/>
                <w:szCs w:val="24"/>
              </w:rPr>
              <w:t>Issue/Topic</w:t>
            </w:r>
          </w:p>
        </w:tc>
        <w:tc>
          <w:tcPr>
            <w:tcW w:w="4550" w:type="dxa"/>
          </w:tcPr>
          <w:p w:rsidR="00C075CF" w:rsidRPr="00D43CAE" w:rsidRDefault="00C075CF" w:rsidP="00963AF6">
            <w:pPr>
              <w:rPr>
                <w:rFonts w:ascii="Times New Roman" w:hAnsi="Times New Roman"/>
                <w:sz w:val="24"/>
                <w:szCs w:val="24"/>
              </w:rPr>
            </w:pPr>
            <w:r w:rsidRPr="00D43CAE">
              <w:rPr>
                <w:rFonts w:ascii="Times New Roman" w:hAnsi="Times New Roman"/>
                <w:sz w:val="24"/>
                <w:szCs w:val="24"/>
              </w:rPr>
              <w:t>Summary of Discussion</w:t>
            </w:r>
          </w:p>
        </w:tc>
        <w:tc>
          <w:tcPr>
            <w:tcW w:w="2586" w:type="dxa"/>
          </w:tcPr>
          <w:p w:rsidR="00C075CF" w:rsidRPr="00D43CAE" w:rsidRDefault="00C075CF" w:rsidP="00963AF6">
            <w:pPr>
              <w:rPr>
                <w:rFonts w:ascii="Times New Roman" w:hAnsi="Times New Roman"/>
                <w:sz w:val="24"/>
                <w:szCs w:val="24"/>
              </w:rPr>
            </w:pPr>
            <w:r w:rsidRPr="00D43CAE">
              <w:rPr>
                <w:rFonts w:ascii="Times New Roman" w:hAnsi="Times New Roman"/>
                <w:sz w:val="24"/>
                <w:szCs w:val="24"/>
              </w:rPr>
              <w:t xml:space="preserve">Decision/Action </w:t>
            </w:r>
          </w:p>
        </w:tc>
      </w:tr>
      <w:tr w:rsidR="00C075CF" w:rsidRPr="00D43CAE" w:rsidTr="006012D2">
        <w:trPr>
          <w:trHeight w:val="562"/>
        </w:trPr>
        <w:tc>
          <w:tcPr>
            <w:tcW w:w="1797" w:type="dxa"/>
          </w:tcPr>
          <w:p w:rsidR="00C075CF" w:rsidRPr="00436815" w:rsidRDefault="00C075CF" w:rsidP="00963AF6">
            <w:pPr>
              <w:rPr>
                <w:rFonts w:ascii="Times New Roman" w:hAnsi="Times New Roman"/>
                <w:sz w:val="24"/>
                <w:szCs w:val="24"/>
              </w:rPr>
            </w:pPr>
            <w:r w:rsidRPr="00436815">
              <w:rPr>
                <w:rFonts w:ascii="Times New Roman" w:hAnsi="Times New Roman"/>
                <w:sz w:val="24"/>
                <w:szCs w:val="24"/>
              </w:rPr>
              <w:t>Motion to Approve Minutes</w:t>
            </w:r>
          </w:p>
          <w:p w:rsidR="00C075CF" w:rsidRDefault="00C075CF" w:rsidP="00963AF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075CF" w:rsidRPr="00436815" w:rsidRDefault="00C075CF" w:rsidP="00963AF6">
            <w:pPr>
              <w:rPr>
                <w:rFonts w:ascii="Times New Roman" w:hAnsi="Times New Roman"/>
                <w:sz w:val="24"/>
                <w:szCs w:val="24"/>
              </w:rPr>
            </w:pPr>
            <w:r w:rsidRPr="00436815">
              <w:rPr>
                <w:rFonts w:ascii="Times New Roman" w:hAnsi="Times New Roman"/>
                <w:sz w:val="24"/>
                <w:szCs w:val="24"/>
              </w:rPr>
              <w:t>Communication:</w:t>
            </w:r>
          </w:p>
          <w:p w:rsidR="00C075CF" w:rsidRPr="00436815" w:rsidRDefault="00C075CF" w:rsidP="00963AF6">
            <w:pPr>
              <w:rPr>
                <w:rFonts w:ascii="Times New Roman" w:hAnsi="Times New Roman"/>
                <w:sz w:val="24"/>
                <w:szCs w:val="24"/>
              </w:rPr>
            </w:pPr>
            <w:r w:rsidRPr="00436815">
              <w:rPr>
                <w:rFonts w:ascii="Times New Roman" w:hAnsi="Times New Roman"/>
                <w:sz w:val="24"/>
                <w:szCs w:val="24"/>
              </w:rPr>
              <w:t>Senate President LaVelle Hendricks</w:t>
            </w:r>
          </w:p>
          <w:p w:rsidR="00C075CF" w:rsidRPr="00D43CAE" w:rsidRDefault="00C075CF" w:rsidP="00963AF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075CF" w:rsidRPr="00D43CAE" w:rsidRDefault="00C075CF" w:rsidP="00963AF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075CF" w:rsidRPr="00D43CAE" w:rsidRDefault="00C075CF" w:rsidP="00963AF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075CF" w:rsidRPr="00D43CAE" w:rsidRDefault="00C075CF" w:rsidP="00963AF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075CF" w:rsidRPr="00D43CAE" w:rsidRDefault="00C075CF" w:rsidP="00963AF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075CF" w:rsidRPr="00D43CAE" w:rsidRDefault="00C075CF" w:rsidP="00963AF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075CF" w:rsidRPr="00D43CAE" w:rsidRDefault="00C075CF" w:rsidP="00963AF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43CA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C075CF" w:rsidRPr="00D43CAE" w:rsidRDefault="00C075CF" w:rsidP="00963AF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075CF" w:rsidRPr="00D43CAE" w:rsidRDefault="00C075CF" w:rsidP="00963AF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075CF" w:rsidRPr="00D43CAE" w:rsidRDefault="00C075CF" w:rsidP="00963AF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075CF" w:rsidRPr="00D43CAE" w:rsidRDefault="00C075CF" w:rsidP="00963AF6">
            <w:pPr>
              <w:rPr>
                <w:rFonts w:ascii="Times New Roman" w:hAnsi="Times New Roman"/>
                <w:sz w:val="24"/>
                <w:szCs w:val="24"/>
              </w:rPr>
            </w:pPr>
            <w:r w:rsidRPr="00D43CAE">
              <w:rPr>
                <w:rFonts w:ascii="Times New Roman" w:hAnsi="Times New Roman"/>
                <w:sz w:val="24"/>
                <w:szCs w:val="24"/>
              </w:rPr>
              <w:t>Guest Speakers:</w:t>
            </w:r>
          </w:p>
          <w:p w:rsidR="00C075CF" w:rsidRPr="00D43CAE" w:rsidRDefault="00C075CF" w:rsidP="00963AF6">
            <w:pPr>
              <w:rPr>
                <w:rFonts w:ascii="Times New Roman" w:hAnsi="Times New Roman"/>
                <w:sz w:val="24"/>
                <w:szCs w:val="24"/>
              </w:rPr>
            </w:pPr>
            <w:r w:rsidRPr="00D43CAE">
              <w:rPr>
                <w:rFonts w:ascii="Times New Roman" w:hAnsi="Times New Roman"/>
                <w:sz w:val="24"/>
                <w:szCs w:val="24"/>
              </w:rPr>
              <w:t xml:space="preserve">Jerome Osborne, </w:t>
            </w:r>
            <w:smartTag w:uri="urn:schemas-microsoft-com:office:smarttags" w:element="PlaceName">
              <w:smartTag w:uri="urn:schemas-microsoft-com:office:smarttags" w:element="place">
                <w:r w:rsidRPr="00D43CAE">
                  <w:rPr>
                    <w:rFonts w:ascii="Times New Roman" w:hAnsi="Times New Roman"/>
                    <w:sz w:val="24"/>
                    <w:szCs w:val="24"/>
                  </w:rPr>
                  <w:t>Associate</w:t>
                </w:r>
              </w:smartTag>
              <w:r w:rsidRPr="00D43CAE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smartTag w:uri="urn:schemas-microsoft-com:office:smarttags" w:element="PersonName">
                <w:r w:rsidRPr="00D43CAE">
                  <w:rPr>
                    <w:rFonts w:ascii="Times New Roman" w:hAnsi="Times New Roman"/>
                    <w:sz w:val="24"/>
                    <w:szCs w:val="24"/>
                  </w:rPr>
                  <w:t>Director-Morris</w:t>
                </w:r>
              </w:smartTag>
              <w:r w:rsidRPr="00D43CAE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smartTag w:uri="urn:schemas-microsoft-com:office:smarttags" w:element="PersonName">
                <w:r w:rsidRPr="00D43CAE">
                  <w:rPr>
                    <w:rFonts w:ascii="Times New Roman" w:hAnsi="Times New Roman"/>
                    <w:sz w:val="24"/>
                    <w:szCs w:val="24"/>
                  </w:rPr>
                  <w:t>Recreation</w:t>
                </w:r>
              </w:smartTag>
              <w:r w:rsidRPr="00D43CAE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smartTag w:uri="urn:schemas-microsoft-com:office:smarttags" w:element="PersonName">
                <w:r w:rsidRPr="00D43CAE">
                  <w:rPr>
                    <w:rFonts w:ascii="Times New Roman" w:hAnsi="Times New Roman"/>
                    <w:sz w:val="24"/>
                    <w:szCs w:val="24"/>
                  </w:rPr>
                  <w:t>Center</w:t>
                </w:r>
              </w:smartTag>
            </w:smartTag>
          </w:p>
          <w:p w:rsidR="00C075CF" w:rsidRPr="00D43CAE" w:rsidRDefault="00C075CF" w:rsidP="00C476D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43CAE">
              <w:rPr>
                <w:rFonts w:ascii="Times New Roman" w:hAnsi="Times New Roman"/>
                <w:sz w:val="24"/>
                <w:szCs w:val="24"/>
              </w:rPr>
              <w:t>Jennifer Perry, Auxiliary Services Coordinator</w:t>
            </w:r>
          </w:p>
        </w:tc>
        <w:tc>
          <w:tcPr>
            <w:tcW w:w="4550" w:type="dxa"/>
          </w:tcPr>
          <w:p w:rsidR="00C075CF" w:rsidRPr="00C72EB4" w:rsidRDefault="00C075CF" w:rsidP="00963AF6">
            <w:pPr>
              <w:rPr>
                <w:rFonts w:ascii="Times New Roman" w:hAnsi="Times New Roman"/>
                <w:sz w:val="24"/>
                <w:szCs w:val="24"/>
              </w:rPr>
            </w:pPr>
            <w:r w:rsidRPr="00C72EB4">
              <w:rPr>
                <w:rFonts w:ascii="Times New Roman" w:hAnsi="Times New Roman"/>
                <w:sz w:val="24"/>
                <w:szCs w:val="24"/>
              </w:rPr>
              <w:t>Motion to approve April 2011 minutes.</w:t>
            </w:r>
          </w:p>
          <w:p w:rsidR="00C075CF" w:rsidRPr="00C72EB4" w:rsidRDefault="00C075CF" w:rsidP="00963AF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075CF" w:rsidRPr="00C72EB4" w:rsidRDefault="00C075CF" w:rsidP="00963AF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075CF" w:rsidRPr="00C72EB4" w:rsidRDefault="00C075CF" w:rsidP="00AF2A07">
            <w:pPr>
              <w:pStyle w:val="ListParagraph"/>
              <w:numPr>
                <w:ilvl w:val="0"/>
                <w:numId w:val="6"/>
              </w:numPr>
            </w:pPr>
            <w:r w:rsidRPr="00C72EB4">
              <w:t>Spring semester 2011 there will be the usual paper and pencil course evaluations.  A task force is going to be developed to work on student evaluations.  Please e-mail President Hendricks if interested.</w:t>
            </w:r>
          </w:p>
          <w:p w:rsidR="00C075CF" w:rsidRPr="00C72EB4" w:rsidRDefault="00C075CF" w:rsidP="00AF2A07">
            <w:pPr>
              <w:pStyle w:val="ListParagraph"/>
              <w:numPr>
                <w:ilvl w:val="0"/>
                <w:numId w:val="6"/>
              </w:numPr>
            </w:pPr>
            <w:r w:rsidRPr="00C72EB4">
              <w:t>Dean searches are ongoing.  Goal is to have the new Deans in place by September 1.</w:t>
            </w:r>
          </w:p>
          <w:p w:rsidR="00C075CF" w:rsidRPr="00C72EB4" w:rsidRDefault="00C075CF" w:rsidP="00AF2A07">
            <w:pPr>
              <w:pStyle w:val="ListParagraph"/>
              <w:numPr>
                <w:ilvl w:val="0"/>
                <w:numId w:val="6"/>
              </w:numPr>
            </w:pPr>
            <w:r w:rsidRPr="00C72EB4">
              <w:t>CIO Search is going on now.  Candidates are visiting campus.</w:t>
            </w:r>
          </w:p>
          <w:p w:rsidR="00C075CF" w:rsidRPr="00C72EB4" w:rsidRDefault="00C075CF" w:rsidP="00AF2A07">
            <w:pPr>
              <w:pStyle w:val="ListParagraph"/>
              <w:numPr>
                <w:ilvl w:val="0"/>
                <w:numId w:val="6"/>
              </w:numPr>
            </w:pPr>
            <w:r w:rsidRPr="00C72EB4">
              <w:t>The work that senators have done this year is appreciated.  Watches were a token of appreciation.  Please sign list saying you received a watch.</w:t>
            </w:r>
          </w:p>
          <w:p w:rsidR="00C075CF" w:rsidRPr="00C72EB4" w:rsidRDefault="00C075CF" w:rsidP="00AF2A07">
            <w:pPr>
              <w:pStyle w:val="ListParagraph"/>
              <w:numPr>
                <w:ilvl w:val="0"/>
                <w:numId w:val="6"/>
              </w:numPr>
            </w:pPr>
            <w:r w:rsidRPr="00C72EB4">
              <w:t>Those who have received medallions as their award from the Faculty Senate should wear them with regalia during convocations and commencements.</w:t>
            </w:r>
          </w:p>
          <w:p w:rsidR="00C075CF" w:rsidRPr="00C72EB4" w:rsidRDefault="00C075CF" w:rsidP="007F20F2">
            <w:pPr>
              <w:pStyle w:val="ListParagraph"/>
              <w:numPr>
                <w:ilvl w:val="0"/>
                <w:numId w:val="6"/>
              </w:numPr>
            </w:pPr>
            <w:r w:rsidRPr="00C72EB4">
              <w:t>Submit one page narrative and a photograph of faculty to honor on Senate webpage.</w:t>
            </w:r>
          </w:p>
          <w:p w:rsidR="00C075CF" w:rsidRPr="00C72EB4" w:rsidRDefault="00C075CF" w:rsidP="00BB2B33"/>
          <w:p w:rsidR="00C075CF" w:rsidRPr="00C72EB4" w:rsidRDefault="00C075CF" w:rsidP="00BB2B33"/>
          <w:p w:rsidR="00C075CF" w:rsidRPr="00C72EB4" w:rsidRDefault="00C075CF" w:rsidP="007F20F2">
            <w:pPr>
              <w:pStyle w:val="ListParagraph"/>
              <w:numPr>
                <w:ilvl w:val="0"/>
                <w:numId w:val="7"/>
              </w:numPr>
            </w:pPr>
            <w:r w:rsidRPr="00C72EB4">
              <w:t>Campus is beginning to rent books through the campus bookstore to save students money.</w:t>
            </w:r>
          </w:p>
          <w:p w:rsidR="00C075CF" w:rsidRPr="00C72EB4" w:rsidRDefault="00C075CF" w:rsidP="007F20F2">
            <w:pPr>
              <w:pStyle w:val="ListParagraph"/>
              <w:numPr>
                <w:ilvl w:val="0"/>
                <w:numId w:val="8"/>
              </w:numPr>
            </w:pPr>
            <w:r w:rsidRPr="00C72EB4">
              <w:t xml:space="preserve"> Faculty members are requested to sign-up for their books every 4 semesters (long-semesters).</w:t>
            </w:r>
          </w:p>
          <w:p w:rsidR="00C075CF" w:rsidRPr="00C72EB4" w:rsidRDefault="00C075CF" w:rsidP="007F20F2">
            <w:pPr>
              <w:pStyle w:val="ListParagraph"/>
              <w:numPr>
                <w:ilvl w:val="0"/>
                <w:numId w:val="8"/>
              </w:numPr>
            </w:pPr>
            <w:r w:rsidRPr="00C72EB4">
              <w:t>The course must be taught two semesters per year.</w:t>
            </w:r>
          </w:p>
          <w:p w:rsidR="00C075CF" w:rsidRPr="00C72EB4" w:rsidRDefault="00C075CF" w:rsidP="00C476D9">
            <w:pPr>
              <w:pStyle w:val="ListParagraph"/>
              <w:numPr>
                <w:ilvl w:val="0"/>
                <w:numId w:val="8"/>
              </w:numPr>
            </w:pPr>
            <w:r w:rsidRPr="00C72EB4">
              <w:t>If the course is not taught two times per year then faculty should make arrangements through the bookstore.</w:t>
            </w:r>
          </w:p>
          <w:p w:rsidR="00C075CF" w:rsidRPr="00C72EB4" w:rsidRDefault="00C075CF" w:rsidP="00C476D9">
            <w:pPr>
              <w:pStyle w:val="ListParagraph"/>
              <w:numPr>
                <w:ilvl w:val="0"/>
                <w:numId w:val="8"/>
              </w:numPr>
            </w:pPr>
            <w:r w:rsidRPr="00C72EB4">
              <w:t>Faculty members should take the lead to freeze the price and edition of the book used for two years.</w:t>
            </w:r>
          </w:p>
        </w:tc>
        <w:tc>
          <w:tcPr>
            <w:tcW w:w="2586" w:type="dxa"/>
          </w:tcPr>
          <w:p w:rsidR="00C075CF" w:rsidRPr="00D43CAE" w:rsidRDefault="00C075CF" w:rsidP="00963AF6">
            <w:pPr>
              <w:rPr>
                <w:rFonts w:ascii="Times New Roman" w:hAnsi="Times New Roman"/>
                <w:sz w:val="24"/>
                <w:szCs w:val="24"/>
              </w:rPr>
            </w:pPr>
            <w:r w:rsidRPr="00D43CAE">
              <w:rPr>
                <w:rFonts w:ascii="Times New Roman" w:hAnsi="Times New Roman"/>
                <w:sz w:val="24"/>
                <w:szCs w:val="24"/>
              </w:rPr>
              <w:t xml:space="preserve">Moved by </w:t>
            </w:r>
            <w:smartTag w:uri="urn:schemas-microsoft-com:office:smarttags" w:element="PersonName">
              <w:r w:rsidRPr="00D43CAE">
                <w:rPr>
                  <w:rFonts w:ascii="Times New Roman" w:hAnsi="Times New Roman"/>
                  <w:sz w:val="24"/>
                  <w:szCs w:val="24"/>
                </w:rPr>
                <w:t>John Ballotti</w:t>
              </w:r>
            </w:smartTag>
            <w:r w:rsidRPr="00D43CAE">
              <w:rPr>
                <w:rFonts w:ascii="Times New Roman" w:hAnsi="Times New Roman"/>
                <w:sz w:val="24"/>
                <w:szCs w:val="24"/>
              </w:rPr>
              <w:t>.  Seconded. Motion passed.</w:t>
            </w:r>
          </w:p>
          <w:p w:rsidR="00C075CF" w:rsidRPr="00D43CAE" w:rsidRDefault="00C075CF" w:rsidP="00963A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75CF" w:rsidRPr="00D43CAE" w:rsidTr="006012D2">
        <w:trPr>
          <w:trHeight w:val="1075"/>
        </w:trPr>
        <w:tc>
          <w:tcPr>
            <w:tcW w:w="1797" w:type="dxa"/>
          </w:tcPr>
          <w:p w:rsidR="00C075CF" w:rsidRPr="00D43CAE" w:rsidRDefault="00C075CF" w:rsidP="0000529A">
            <w:pPr>
              <w:rPr>
                <w:rFonts w:ascii="Times New Roman" w:hAnsi="Times New Roman"/>
                <w:sz w:val="24"/>
                <w:szCs w:val="24"/>
              </w:rPr>
            </w:pPr>
            <w:r w:rsidRPr="00D43CAE">
              <w:rPr>
                <w:rFonts w:ascii="Times New Roman" w:hAnsi="Times New Roman"/>
                <w:sz w:val="24"/>
                <w:szCs w:val="24"/>
              </w:rPr>
              <w:t>Committee Reports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C075CF" w:rsidRPr="00D43CAE" w:rsidRDefault="00C075CF" w:rsidP="00963A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0" w:type="dxa"/>
          </w:tcPr>
          <w:p w:rsidR="00C075CF" w:rsidRPr="00C72EB4" w:rsidRDefault="00C075CF" w:rsidP="0000529A">
            <w:pPr>
              <w:pStyle w:val="ListParagraph"/>
              <w:numPr>
                <w:ilvl w:val="0"/>
                <w:numId w:val="10"/>
              </w:numPr>
            </w:pPr>
            <w:r w:rsidRPr="00C72EB4">
              <w:t>Curriculum Committee:  Curriculum changes are ongoing.</w:t>
            </w:r>
          </w:p>
          <w:p w:rsidR="00C075CF" w:rsidRPr="00C72EB4" w:rsidRDefault="00C075CF" w:rsidP="0000529A">
            <w:pPr>
              <w:pStyle w:val="ListParagraph"/>
              <w:numPr>
                <w:ilvl w:val="0"/>
                <w:numId w:val="10"/>
              </w:numPr>
            </w:pPr>
            <w:r w:rsidRPr="00C72EB4">
              <w:t xml:space="preserve">Awards Committee:  Thanks to </w:t>
            </w:r>
            <w:smartTag w:uri="urn:schemas-microsoft-com:office:smarttags" w:element="PersonName">
              <w:r w:rsidRPr="00C72EB4">
                <w:t>Jason Davis</w:t>
              </w:r>
            </w:smartTag>
            <w:r w:rsidRPr="00C72EB4">
              <w:t xml:space="preserve"> and his committee for the work they did to have a successful award’s celebration.</w:t>
            </w:r>
          </w:p>
          <w:p w:rsidR="00C075CF" w:rsidRPr="00C72EB4" w:rsidRDefault="00C075CF" w:rsidP="00C476D9">
            <w:pPr>
              <w:pStyle w:val="ListParagraph"/>
              <w:numPr>
                <w:ilvl w:val="0"/>
                <w:numId w:val="10"/>
              </w:numPr>
            </w:pPr>
            <w:r w:rsidRPr="00C72EB4">
              <w:t>Facilities: Senator Ballotti mentioned there was a security breach in the state comptroller’s office and all of our personal information was made public.  Sign up for free credit monitoring for a year.</w:t>
            </w:r>
          </w:p>
        </w:tc>
        <w:tc>
          <w:tcPr>
            <w:tcW w:w="2586" w:type="dxa"/>
          </w:tcPr>
          <w:p w:rsidR="00C075CF" w:rsidRPr="00D43CAE" w:rsidRDefault="00C075CF" w:rsidP="00963A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75CF" w:rsidRPr="00D43CAE" w:rsidTr="006012D2">
        <w:trPr>
          <w:trHeight w:val="1679"/>
        </w:trPr>
        <w:tc>
          <w:tcPr>
            <w:tcW w:w="1797" w:type="dxa"/>
          </w:tcPr>
          <w:p w:rsidR="00C075CF" w:rsidRPr="00D43CAE" w:rsidRDefault="00C075CF" w:rsidP="00963AF6">
            <w:pPr>
              <w:rPr>
                <w:rFonts w:ascii="Times New Roman" w:hAnsi="Times New Roman"/>
                <w:sz w:val="24"/>
                <w:szCs w:val="24"/>
              </w:rPr>
            </w:pPr>
            <w:r w:rsidRPr="00D43CAE">
              <w:rPr>
                <w:rFonts w:ascii="Times New Roman" w:hAnsi="Times New Roman"/>
                <w:sz w:val="24"/>
                <w:szCs w:val="24"/>
              </w:rPr>
              <w:t>New Business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4550" w:type="dxa"/>
          </w:tcPr>
          <w:p w:rsidR="00C075CF" w:rsidRPr="00541F53" w:rsidRDefault="00C075CF" w:rsidP="006012D2">
            <w:pPr>
              <w:rPr>
                <w:rFonts w:ascii="Times New Roman" w:hAnsi="Times New Roman"/>
                <w:sz w:val="24"/>
                <w:szCs w:val="24"/>
              </w:rPr>
            </w:pPr>
            <w:r w:rsidRPr="00541F53">
              <w:rPr>
                <w:rFonts w:ascii="Times New Roman" w:hAnsi="Times New Roman"/>
                <w:sz w:val="24"/>
                <w:szCs w:val="24"/>
              </w:rPr>
              <w:t xml:space="preserve">The senate approved all May graduates that meet the requirements for their respective degrees.  </w:t>
            </w:r>
          </w:p>
          <w:p w:rsidR="00C075CF" w:rsidRPr="00541F53" w:rsidRDefault="00C075CF" w:rsidP="006012D2">
            <w:pPr>
              <w:rPr>
                <w:rFonts w:ascii="Times New Roman" w:hAnsi="Times New Roman"/>
                <w:sz w:val="24"/>
                <w:szCs w:val="24"/>
              </w:rPr>
            </w:pPr>
            <w:r w:rsidRPr="00541F53">
              <w:rPr>
                <w:rFonts w:ascii="Times New Roman" w:hAnsi="Times New Roman"/>
                <w:sz w:val="24"/>
                <w:szCs w:val="24"/>
              </w:rPr>
              <w:t>New Faculty Senate Awards: (given yearly)</w:t>
            </w:r>
          </w:p>
          <w:p w:rsidR="00C075CF" w:rsidRPr="00541F53" w:rsidRDefault="00C075CF" w:rsidP="00436815">
            <w:pPr>
              <w:numPr>
                <w:ilvl w:val="0"/>
                <w:numId w:val="11"/>
              </w:numPr>
              <w:rPr>
                <w:rFonts w:ascii="Times New Roman" w:hAnsi="Times New Roman"/>
                <w:sz w:val="24"/>
                <w:szCs w:val="24"/>
              </w:rPr>
            </w:pPr>
            <w:r w:rsidRPr="00541F53">
              <w:rPr>
                <w:rFonts w:ascii="Times New Roman" w:hAnsi="Times New Roman"/>
                <w:sz w:val="24"/>
                <w:szCs w:val="24"/>
              </w:rPr>
              <w:t>Jerry Morris – Administrator award.</w:t>
            </w:r>
          </w:p>
          <w:p w:rsidR="00C075CF" w:rsidRPr="00541F53" w:rsidRDefault="00C075CF" w:rsidP="00436815">
            <w:pPr>
              <w:numPr>
                <w:ilvl w:val="0"/>
                <w:numId w:val="11"/>
              </w:numPr>
              <w:rPr>
                <w:rFonts w:ascii="Times New Roman" w:hAnsi="Times New Roman"/>
                <w:sz w:val="24"/>
                <w:szCs w:val="24"/>
              </w:rPr>
            </w:pPr>
            <w:r w:rsidRPr="00541F53">
              <w:rPr>
                <w:rFonts w:ascii="Times New Roman" w:hAnsi="Times New Roman"/>
                <w:sz w:val="24"/>
                <w:szCs w:val="24"/>
              </w:rPr>
              <w:t>David Crenshaw – Department Head award.</w:t>
            </w:r>
          </w:p>
        </w:tc>
        <w:tc>
          <w:tcPr>
            <w:tcW w:w="2586" w:type="dxa"/>
          </w:tcPr>
          <w:p w:rsidR="00C075CF" w:rsidRPr="00541F53" w:rsidRDefault="00C075CF" w:rsidP="00963AF6">
            <w:pPr>
              <w:rPr>
                <w:rFonts w:ascii="Times New Roman" w:hAnsi="Times New Roman"/>
                <w:sz w:val="24"/>
                <w:szCs w:val="24"/>
              </w:rPr>
            </w:pPr>
            <w:r w:rsidRPr="00541F53">
              <w:rPr>
                <w:rFonts w:ascii="Times New Roman" w:hAnsi="Times New Roman"/>
                <w:sz w:val="24"/>
                <w:szCs w:val="24"/>
              </w:rPr>
              <w:t xml:space="preserve">Moved by </w:t>
            </w:r>
            <w:smartTag w:uri="urn:schemas-microsoft-com:office:smarttags" w:element="PersonName">
              <w:r w:rsidRPr="00541F53">
                <w:rPr>
                  <w:rFonts w:ascii="Times New Roman" w:hAnsi="Times New Roman"/>
                  <w:sz w:val="24"/>
                  <w:szCs w:val="24"/>
                </w:rPr>
                <w:t>John Ballotti</w:t>
              </w:r>
            </w:smartTag>
            <w:r w:rsidRPr="00541F53">
              <w:rPr>
                <w:rFonts w:ascii="Times New Roman" w:hAnsi="Times New Roman"/>
                <w:sz w:val="24"/>
                <w:szCs w:val="24"/>
              </w:rPr>
              <w:t>. Seconded. Motion passed.</w:t>
            </w:r>
          </w:p>
          <w:p w:rsidR="00C075CF" w:rsidRPr="00541F53" w:rsidRDefault="00C075CF" w:rsidP="00963AF6">
            <w:pPr>
              <w:rPr>
                <w:rFonts w:ascii="Times New Roman" w:hAnsi="Times New Roman"/>
                <w:sz w:val="24"/>
                <w:szCs w:val="24"/>
              </w:rPr>
            </w:pPr>
            <w:r w:rsidRPr="00541F53">
              <w:rPr>
                <w:rFonts w:ascii="Times New Roman" w:hAnsi="Times New Roman"/>
                <w:sz w:val="24"/>
                <w:szCs w:val="24"/>
              </w:rPr>
              <w:t xml:space="preserve">Moved by </w:t>
            </w:r>
            <w:smartTag w:uri="urn:schemas-microsoft-com:office:smarttags" w:element="PersonName">
              <w:r w:rsidRPr="00541F53">
                <w:rPr>
                  <w:rFonts w:ascii="Times New Roman" w:hAnsi="Times New Roman"/>
                  <w:sz w:val="24"/>
                  <w:szCs w:val="24"/>
                </w:rPr>
                <w:t>Linda Openshaw</w:t>
              </w:r>
            </w:smartTag>
            <w:r w:rsidRPr="00541F53">
              <w:rPr>
                <w:rFonts w:ascii="Times New Roman" w:hAnsi="Times New Roman"/>
                <w:sz w:val="24"/>
                <w:szCs w:val="24"/>
              </w:rPr>
              <w:t>. Seconded. Motion passed.</w:t>
            </w:r>
          </w:p>
          <w:p w:rsidR="00C075CF" w:rsidRPr="00541F53" w:rsidRDefault="00C075CF" w:rsidP="00963A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075CF" w:rsidRPr="00F3183F" w:rsidRDefault="00C075CF" w:rsidP="00F3183F">
      <w:pPr>
        <w:rPr>
          <w:rFonts w:ascii="Times New Roman" w:hAnsi="Times New Roman"/>
          <w:sz w:val="24"/>
          <w:szCs w:val="24"/>
        </w:rPr>
      </w:pPr>
    </w:p>
    <w:sectPr w:rsidR="00C075CF" w:rsidRPr="00F3183F" w:rsidSect="00A04B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215"/>
    <w:multiLevelType w:val="hybridMultilevel"/>
    <w:tmpl w:val="FB9072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4EE7080"/>
    <w:multiLevelType w:val="hybridMultilevel"/>
    <w:tmpl w:val="FAE6F962"/>
    <w:lvl w:ilvl="0" w:tplc="83F494A4">
      <w:start w:val="1"/>
      <w:numFmt w:val="decimal"/>
      <w:lvlText w:val="%1."/>
      <w:lvlJc w:val="left"/>
      <w:pPr>
        <w:ind w:left="75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16" w:hanging="180"/>
      </w:pPr>
      <w:rPr>
        <w:rFonts w:cs="Times New Roman"/>
      </w:rPr>
    </w:lvl>
  </w:abstractNum>
  <w:abstractNum w:abstractNumId="2">
    <w:nsid w:val="2B2B47F6"/>
    <w:multiLevelType w:val="hybridMultilevel"/>
    <w:tmpl w:val="F49232C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D321C70"/>
    <w:multiLevelType w:val="hybridMultilevel"/>
    <w:tmpl w:val="007019B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5970F48"/>
    <w:multiLevelType w:val="hybridMultilevel"/>
    <w:tmpl w:val="717AC3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2D23305"/>
    <w:multiLevelType w:val="hybridMultilevel"/>
    <w:tmpl w:val="19F8A0D4"/>
    <w:lvl w:ilvl="0" w:tplc="6360E628">
      <w:start w:val="1"/>
      <w:numFmt w:val="decimal"/>
      <w:lvlText w:val="%1."/>
      <w:lvlJc w:val="left"/>
      <w:pPr>
        <w:ind w:left="65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7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9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1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3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5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7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9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18" w:hanging="180"/>
      </w:pPr>
      <w:rPr>
        <w:rFonts w:cs="Times New Roman"/>
      </w:rPr>
    </w:lvl>
  </w:abstractNum>
  <w:abstractNum w:abstractNumId="6">
    <w:nsid w:val="51BD787E"/>
    <w:multiLevelType w:val="hybridMultilevel"/>
    <w:tmpl w:val="007019B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4AB7A32"/>
    <w:multiLevelType w:val="hybridMultilevel"/>
    <w:tmpl w:val="10D066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6F82035"/>
    <w:multiLevelType w:val="hybridMultilevel"/>
    <w:tmpl w:val="A502AED2"/>
    <w:lvl w:ilvl="0" w:tplc="65587D70">
      <w:start w:val="1"/>
      <w:numFmt w:val="lowerLetter"/>
      <w:lvlText w:val="%1."/>
      <w:lvlJc w:val="left"/>
      <w:pPr>
        <w:ind w:left="111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3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5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7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9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1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3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5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76" w:hanging="180"/>
      </w:pPr>
      <w:rPr>
        <w:rFonts w:cs="Times New Roman"/>
      </w:rPr>
    </w:lvl>
  </w:abstractNum>
  <w:abstractNum w:abstractNumId="9">
    <w:nsid w:val="639F0885"/>
    <w:multiLevelType w:val="hybridMultilevel"/>
    <w:tmpl w:val="099288F4"/>
    <w:lvl w:ilvl="0" w:tplc="D65293A8">
      <w:start w:val="1"/>
      <w:numFmt w:val="decimal"/>
      <w:lvlText w:val="%1."/>
      <w:lvlJc w:val="left"/>
      <w:pPr>
        <w:ind w:left="39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1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3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5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7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9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1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3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56" w:hanging="180"/>
      </w:pPr>
      <w:rPr>
        <w:rFonts w:cs="Times New Roman"/>
      </w:rPr>
    </w:lvl>
  </w:abstractNum>
  <w:abstractNum w:abstractNumId="10">
    <w:nsid w:val="7CD72052"/>
    <w:multiLevelType w:val="hybridMultilevel"/>
    <w:tmpl w:val="F49232C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9"/>
  </w:num>
  <w:num w:numId="7">
    <w:abstractNumId w:val="1"/>
  </w:num>
  <w:num w:numId="8">
    <w:abstractNumId w:val="8"/>
  </w:num>
  <w:num w:numId="9">
    <w:abstractNumId w:val="10"/>
  </w:num>
  <w:num w:numId="10">
    <w:abstractNumId w:val="2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23D1"/>
    <w:rsid w:val="0000529A"/>
    <w:rsid w:val="000F1081"/>
    <w:rsid w:val="00186D5B"/>
    <w:rsid w:val="002023F6"/>
    <w:rsid w:val="00221FFD"/>
    <w:rsid w:val="00276A85"/>
    <w:rsid w:val="002C6BE2"/>
    <w:rsid w:val="00303504"/>
    <w:rsid w:val="00346812"/>
    <w:rsid w:val="0036510B"/>
    <w:rsid w:val="003D23D1"/>
    <w:rsid w:val="00436815"/>
    <w:rsid w:val="00541F53"/>
    <w:rsid w:val="006012D2"/>
    <w:rsid w:val="006C17C1"/>
    <w:rsid w:val="006E66F0"/>
    <w:rsid w:val="00706892"/>
    <w:rsid w:val="007F20F2"/>
    <w:rsid w:val="00817C78"/>
    <w:rsid w:val="008C6A64"/>
    <w:rsid w:val="00955A41"/>
    <w:rsid w:val="00963AF6"/>
    <w:rsid w:val="00965BFB"/>
    <w:rsid w:val="009B0B57"/>
    <w:rsid w:val="009B60CD"/>
    <w:rsid w:val="00A04B28"/>
    <w:rsid w:val="00AF2A07"/>
    <w:rsid w:val="00B24494"/>
    <w:rsid w:val="00B728C2"/>
    <w:rsid w:val="00BB2B33"/>
    <w:rsid w:val="00C075CF"/>
    <w:rsid w:val="00C476D9"/>
    <w:rsid w:val="00C72EB4"/>
    <w:rsid w:val="00CC729B"/>
    <w:rsid w:val="00D43CAE"/>
    <w:rsid w:val="00D66551"/>
    <w:rsid w:val="00D676D3"/>
    <w:rsid w:val="00DA3C97"/>
    <w:rsid w:val="00E61BE9"/>
    <w:rsid w:val="00E750BD"/>
    <w:rsid w:val="00F00112"/>
    <w:rsid w:val="00F31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Name"/>
  <w:smartTagType w:namespaceuri="urn:schemas-microsoft-com:office:smarttags" w:name="PersonName"/>
  <w:smartTagType w:namespaceuri="urn:schemas-microsoft-com:office:smarttags" w:name="plac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4B28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F3183F"/>
    <w:pPr>
      <w:keepNext/>
      <w:spacing w:after="0" w:line="240" w:lineRule="auto"/>
      <w:outlineLvl w:val="0"/>
    </w:pPr>
    <w:rPr>
      <w:rFonts w:ascii="Arial" w:eastAsia="Times New Roman" w:hAnsi="Arial" w:cs="Arial"/>
      <w:sz w:val="72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3183F"/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F3183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563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</TotalTime>
  <Pages>2</Pages>
  <Words>381</Words>
  <Characters>2176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Meeting:  Faculty Senate</dc:title>
  <dc:subject/>
  <dc:creator>Linda</dc:creator>
  <cp:keywords/>
  <dc:description/>
  <cp:lastModifiedBy>Barbara Hammack</cp:lastModifiedBy>
  <cp:revision>7</cp:revision>
  <dcterms:created xsi:type="dcterms:W3CDTF">2011-05-09T15:36:00Z</dcterms:created>
  <dcterms:modified xsi:type="dcterms:W3CDTF">2011-06-15T23:42:00Z</dcterms:modified>
</cp:coreProperties>
</file>