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23"/>
        <w:gridCol w:w="5233"/>
      </w:tblGrid>
      <w:tr w:rsidR="00A605A7" w:rsidRPr="00966877" w:rsidTr="00ED1356">
        <w:trPr>
          <w:trHeight w:val="1358"/>
        </w:trPr>
        <w:tc>
          <w:tcPr>
            <w:tcW w:w="3900" w:type="dxa"/>
          </w:tcPr>
          <w:p w:rsidR="00A605A7" w:rsidRPr="00966877" w:rsidRDefault="00A605A7" w:rsidP="00ED1356">
            <w:r w:rsidRPr="00966877">
              <w:t>Meeting:  Faculty Senate</w:t>
            </w:r>
          </w:p>
          <w:p w:rsidR="00A605A7" w:rsidRPr="00966877" w:rsidRDefault="00A605A7" w:rsidP="00ED1356">
            <w:r>
              <w:t>Date: April 5, 2011</w:t>
            </w:r>
          </w:p>
          <w:p w:rsidR="00A605A7" w:rsidRPr="00966877" w:rsidRDefault="00A605A7" w:rsidP="00ED1356">
            <w:r>
              <w:t>Time:  2:00 p.m.</w:t>
            </w:r>
          </w:p>
          <w:p w:rsidR="00A605A7" w:rsidRPr="00966877" w:rsidRDefault="00A605A7" w:rsidP="00ED1356">
            <w:r>
              <w:t>Location: BA 290</w:t>
            </w:r>
          </w:p>
          <w:p w:rsidR="00A605A7" w:rsidRPr="00966877" w:rsidRDefault="00A605A7" w:rsidP="00ED1356">
            <w:r w:rsidRPr="00966877">
              <w:t xml:space="preserve">Adjournment:  </w:t>
            </w:r>
            <w:r>
              <w:t xml:space="preserve">2:45 p.m. 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A605A7" w:rsidRPr="00966877" w:rsidRDefault="00A605A7" w:rsidP="00ED1356"/>
          <w:p w:rsidR="00A605A7" w:rsidRPr="00966877" w:rsidRDefault="00A605A7" w:rsidP="00ED1356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A605A7" w:rsidRPr="00966877" w:rsidRDefault="00A605A7" w:rsidP="00ED1356"/>
        </w:tc>
      </w:tr>
    </w:tbl>
    <w:p w:rsidR="00A605A7" w:rsidRPr="00966877" w:rsidRDefault="00A605A7" w:rsidP="008A12B1">
      <w:r w:rsidRPr="00966877">
        <w:t xml:space="preserve"> </w:t>
      </w:r>
    </w:p>
    <w:p w:rsidR="00A605A7" w:rsidRPr="00966877" w:rsidRDefault="00A605A7" w:rsidP="008A12B1">
      <w:r>
        <w:t>Members present:</w:t>
      </w:r>
      <w:r w:rsidRPr="00F8780E">
        <w:t xml:space="preserve"> </w:t>
      </w:r>
      <w:smartTag w:uri="urn:schemas-microsoft-com:office:smarttags" w:element="City">
        <w:r w:rsidRPr="00F8780E">
          <w:t>Wilson</w:t>
        </w:r>
      </w:smartTag>
      <w:r w:rsidRPr="00F8780E">
        <w:t xml:space="preserve">, Harp, </w:t>
      </w:r>
      <w:r>
        <w:t>Wascovich,</w:t>
      </w:r>
      <w:r w:rsidRPr="00F8780E">
        <w:t xml:space="preserve"> </w:t>
      </w:r>
      <w:r>
        <w:t xml:space="preserve">Choi, Starnes, </w:t>
      </w:r>
      <w:r w:rsidRPr="00F8780E">
        <w:t xml:space="preserve">Ballotti, Creider, </w:t>
      </w:r>
      <w:smartTag w:uri="urn:schemas-microsoft-com:office:smarttags" w:element="place">
        <w:smartTag w:uri="urn:schemas-microsoft-com:office:smarttags" w:element="City">
          <w:r w:rsidRPr="00F8780E">
            <w:t>Davis</w:t>
          </w:r>
        </w:smartTag>
      </w:smartTag>
      <w:r w:rsidRPr="00F8780E">
        <w:t xml:space="preserve">, </w:t>
      </w:r>
      <w:r>
        <w:t xml:space="preserve">Alexander, </w:t>
      </w:r>
      <w:r w:rsidRPr="00F8780E">
        <w:t xml:space="preserve">Dang, Smith, </w:t>
      </w:r>
      <w:r>
        <w:t xml:space="preserve">Horton, </w:t>
      </w:r>
      <w:r w:rsidRPr="00F8780E">
        <w:t>Mahan, Odom,</w:t>
      </w:r>
      <w:r>
        <w:t xml:space="preserve"> Faulkenberry, Druhan, </w:t>
      </w:r>
      <w:r w:rsidRPr="00F8780E">
        <w:t>King, Pierce,</w:t>
      </w:r>
      <w:r>
        <w:t xml:space="preserve"> H</w:t>
      </w:r>
      <w:r w:rsidRPr="00F8780E">
        <w:t>endricks (President), Openshaw &amp; Hammack (Secretary)</w:t>
      </w:r>
      <w:r>
        <w:t xml:space="preserve"> </w:t>
      </w:r>
    </w:p>
    <w:p w:rsidR="00A605A7" w:rsidRPr="00966877" w:rsidRDefault="00A605A7" w:rsidP="008A12B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62"/>
        <w:gridCol w:w="4546"/>
        <w:gridCol w:w="2358"/>
      </w:tblGrid>
      <w:tr w:rsidR="00A605A7" w:rsidRPr="00966877" w:rsidTr="00C52C47">
        <w:trPr>
          <w:trHeight w:val="124"/>
        </w:trPr>
        <w:tc>
          <w:tcPr>
            <w:tcW w:w="1862" w:type="dxa"/>
          </w:tcPr>
          <w:p w:rsidR="00A605A7" w:rsidRPr="00966877" w:rsidRDefault="00A605A7" w:rsidP="00ED1356">
            <w:r w:rsidRPr="00966877">
              <w:t>Issue/Topic</w:t>
            </w:r>
          </w:p>
        </w:tc>
        <w:tc>
          <w:tcPr>
            <w:tcW w:w="4546" w:type="dxa"/>
          </w:tcPr>
          <w:p w:rsidR="00A605A7" w:rsidRPr="00966877" w:rsidRDefault="00A605A7" w:rsidP="00ED1356">
            <w:r w:rsidRPr="00966877">
              <w:t>Summary of Discussion</w:t>
            </w:r>
          </w:p>
        </w:tc>
        <w:tc>
          <w:tcPr>
            <w:tcW w:w="2358" w:type="dxa"/>
          </w:tcPr>
          <w:p w:rsidR="00A605A7" w:rsidRPr="00966877" w:rsidRDefault="00A605A7" w:rsidP="00ED1356">
            <w:r w:rsidRPr="00966877">
              <w:t xml:space="preserve">Decision/Action </w:t>
            </w:r>
          </w:p>
        </w:tc>
      </w:tr>
      <w:tr w:rsidR="00A605A7" w:rsidRPr="00966877" w:rsidTr="00C52C47">
        <w:trPr>
          <w:trHeight w:val="827"/>
        </w:trPr>
        <w:tc>
          <w:tcPr>
            <w:tcW w:w="1862" w:type="dxa"/>
          </w:tcPr>
          <w:p w:rsidR="00A605A7" w:rsidRPr="00C52C47" w:rsidRDefault="00A605A7" w:rsidP="00ED1356">
            <w:r w:rsidRPr="00C52C47">
              <w:rPr>
                <w:sz w:val="22"/>
                <w:szCs w:val="22"/>
              </w:rPr>
              <w:t>Motion to Approve Minutes</w:t>
            </w:r>
          </w:p>
          <w:p w:rsidR="00A605A7" w:rsidRDefault="00A605A7" w:rsidP="00ED1356"/>
          <w:p w:rsidR="00A605A7" w:rsidRPr="00C52C47" w:rsidRDefault="00A605A7" w:rsidP="00ED1356">
            <w:r w:rsidRPr="00C52C47">
              <w:t>Guest Speakers:</w:t>
            </w:r>
          </w:p>
          <w:p w:rsidR="00A605A7" w:rsidRDefault="00A605A7" w:rsidP="00ED1356">
            <w:r>
              <w:t xml:space="preserve">President </w:t>
            </w:r>
            <w:smartTag w:uri="urn:schemas-microsoft-com:office:smarttags" w:element="PersonName">
              <w:r>
                <w:t>Dan Jones</w:t>
              </w:r>
            </w:smartTag>
            <w:r>
              <w:t xml:space="preserve"> </w:t>
            </w:r>
          </w:p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>
            <w:r>
              <w:t xml:space="preserve"> </w:t>
            </w:r>
          </w:p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Default="00A605A7" w:rsidP="00ED1356"/>
          <w:p w:rsidR="00A605A7" w:rsidRPr="00C52C47" w:rsidRDefault="00A605A7" w:rsidP="00ED1356">
            <w:r w:rsidRPr="00C52C47">
              <w:rPr>
                <w:sz w:val="22"/>
                <w:szCs w:val="22"/>
              </w:rPr>
              <w:t xml:space="preserve">Provost </w:t>
            </w:r>
            <w:smartTag w:uri="urn:schemas-microsoft-com:office:smarttags" w:element="PersonName">
              <w:r w:rsidRPr="00C52C47">
                <w:rPr>
                  <w:sz w:val="22"/>
                  <w:szCs w:val="22"/>
                </w:rPr>
                <w:t>Larry Lemanski</w:t>
              </w:r>
            </w:smartTag>
            <w:r w:rsidRPr="00C52C47">
              <w:rPr>
                <w:sz w:val="22"/>
                <w:szCs w:val="22"/>
              </w:rPr>
              <w:t xml:space="preserve">, Vice President for </w:t>
            </w:r>
            <w:smartTag w:uri="urn:schemas-microsoft-com:office:smarttags" w:element="PersonName">
              <w:r w:rsidRPr="00C52C47">
                <w:rPr>
                  <w:sz w:val="22"/>
                  <w:szCs w:val="22"/>
                </w:rPr>
                <w:t>Academic Affairs</w:t>
              </w:r>
            </w:smartTag>
          </w:p>
        </w:tc>
        <w:tc>
          <w:tcPr>
            <w:tcW w:w="4546" w:type="dxa"/>
          </w:tcPr>
          <w:p w:rsidR="00A605A7" w:rsidRPr="00C52C47" w:rsidRDefault="00A605A7" w:rsidP="00ED1356">
            <w:r w:rsidRPr="00C52C47">
              <w:rPr>
                <w:sz w:val="22"/>
                <w:szCs w:val="22"/>
              </w:rPr>
              <w:t xml:space="preserve">Motion to approve March, 2011 minutes with corrections was approved. </w:t>
            </w:r>
          </w:p>
          <w:p w:rsidR="00A605A7" w:rsidRDefault="00A605A7" w:rsidP="00ED1356"/>
          <w:p w:rsidR="00A605A7" w:rsidRPr="00C52C47" w:rsidRDefault="00A605A7" w:rsidP="00ED1356">
            <w:r w:rsidRPr="00C52C47">
              <w:t xml:space="preserve">President Jones discussed the following: </w:t>
            </w:r>
          </w:p>
          <w:p w:rsidR="00A605A7" w:rsidRDefault="00A605A7" w:rsidP="00ED1356">
            <w:pPr>
              <w:pStyle w:val="ListParagraph"/>
              <w:numPr>
                <w:ilvl w:val="0"/>
                <w:numId w:val="4"/>
              </w:numPr>
            </w:pPr>
            <w:r>
              <w:t xml:space="preserve">Decisions are being made in </w:t>
            </w:r>
            <w:smartTag w:uri="urn:schemas-microsoft-com:office:smarttags" w:element="City">
              <w:smartTag w:uri="urn:schemas-microsoft-com:office:smarttags" w:element="place">
                <w:r>
                  <w:t>Austin</w:t>
                </w:r>
              </w:smartTag>
            </w:smartTag>
            <w:r>
              <w:t>. There is an A&amp;M System support team there. Legislature will pass the budget by the end of May.</w:t>
            </w:r>
          </w:p>
          <w:p w:rsidR="00A605A7" w:rsidRDefault="00A605A7" w:rsidP="00E20ABC">
            <w:pPr>
              <w:pStyle w:val="ListParagraph"/>
              <w:numPr>
                <w:ilvl w:val="0"/>
                <w:numId w:val="4"/>
              </w:numPr>
            </w:pPr>
            <w:r>
              <w:t>There is a need to have salaries at TAMU-Commerce at a more competitive level.  The merit pool this year helped and no other institution in the state had these salary increases.</w:t>
            </w:r>
          </w:p>
          <w:p w:rsidR="00A605A7" w:rsidRDefault="00A605A7" w:rsidP="00E20ABC">
            <w:pPr>
              <w:pStyle w:val="ListParagraph"/>
              <w:numPr>
                <w:ilvl w:val="0"/>
                <w:numId w:val="4"/>
              </w:numPr>
            </w:pPr>
            <w:r>
              <w:t>A handout was provided that explained the college reorganization plan that went to the Board of Regents.  We are still waiting for approval from the Board of Regents.</w:t>
            </w:r>
          </w:p>
          <w:p w:rsidR="00A605A7" w:rsidRDefault="00A605A7" w:rsidP="00E20ABC">
            <w:pPr>
              <w:pStyle w:val="ListParagraph"/>
              <w:numPr>
                <w:ilvl w:val="0"/>
                <w:numId w:val="4"/>
              </w:numPr>
            </w:pPr>
            <w:r>
              <w:t>The increase in enrollment that we had this year has given us a .065% increase which equals 2-3 million dollars over the next couple of years.</w:t>
            </w:r>
          </w:p>
          <w:p w:rsidR="00A605A7" w:rsidRDefault="00A605A7" w:rsidP="00E20ABC">
            <w:pPr>
              <w:pStyle w:val="ListParagraph"/>
              <w:numPr>
                <w:ilvl w:val="0"/>
                <w:numId w:val="4"/>
              </w:numPr>
            </w:pPr>
            <w:r>
              <w:t xml:space="preserve">The nursing program was approved by the Board of Regents and is being reviewed by the nursing board.  It is scheduled to start this fall.  </w:t>
            </w:r>
          </w:p>
          <w:p w:rsidR="00A605A7" w:rsidRDefault="00A605A7" w:rsidP="00ED1356">
            <w:r>
              <w:t>Provost Lemanski discussed the following:</w:t>
            </w:r>
          </w:p>
          <w:p w:rsidR="00A605A7" w:rsidRPr="00C30464" w:rsidRDefault="00A605A7" w:rsidP="00ED1356">
            <w:pPr>
              <w:pStyle w:val="ListParagraph"/>
              <w:numPr>
                <w:ilvl w:val="0"/>
                <w:numId w:val="7"/>
              </w:numPr>
            </w:pPr>
            <w:r>
              <w:t xml:space="preserve">The church across from the Sam Rayburn center has been purchased to use for the nursing program.  It is ready for occupancy.  </w:t>
            </w:r>
          </w:p>
        </w:tc>
        <w:tc>
          <w:tcPr>
            <w:tcW w:w="2358" w:type="dxa"/>
          </w:tcPr>
          <w:p w:rsidR="00A605A7" w:rsidRPr="00C52C47" w:rsidRDefault="00A605A7" w:rsidP="00ED1356">
            <w:r w:rsidRPr="00C52C47">
              <w:rPr>
                <w:sz w:val="22"/>
                <w:szCs w:val="22"/>
              </w:rPr>
              <w:t xml:space="preserve">Moved by </w:t>
            </w:r>
            <w:smartTag w:uri="urn:schemas-microsoft-com:office:smarttags" w:element="PersonName">
              <w:r w:rsidRPr="00C52C47">
                <w:rPr>
                  <w:sz w:val="22"/>
                  <w:szCs w:val="22"/>
                </w:rPr>
                <w:t>John Ballotti</w:t>
              </w:r>
            </w:smartTag>
            <w:r w:rsidRPr="00C52C47">
              <w:rPr>
                <w:sz w:val="22"/>
                <w:szCs w:val="22"/>
              </w:rPr>
              <w:t>.  Seconded. Motion passed.</w:t>
            </w:r>
          </w:p>
          <w:p w:rsidR="00A605A7" w:rsidRPr="001B7499" w:rsidRDefault="00A605A7" w:rsidP="00ED1356"/>
        </w:tc>
      </w:tr>
      <w:tr w:rsidR="00A605A7" w:rsidRPr="00966877" w:rsidTr="00C52C47">
        <w:trPr>
          <w:trHeight w:val="1583"/>
        </w:trPr>
        <w:tc>
          <w:tcPr>
            <w:tcW w:w="1862" w:type="dxa"/>
          </w:tcPr>
          <w:p w:rsidR="00A605A7" w:rsidRPr="00C52C47" w:rsidRDefault="00A605A7" w:rsidP="00ED1356">
            <w:r w:rsidRPr="00C52C47">
              <w:t xml:space="preserve">Communication </w:t>
            </w:r>
          </w:p>
          <w:p w:rsidR="00A605A7" w:rsidRPr="00C52C47" w:rsidRDefault="00A605A7" w:rsidP="00ED1356">
            <w:r w:rsidRPr="00C52C47">
              <w:t xml:space="preserve">from </w:t>
            </w:r>
          </w:p>
          <w:p w:rsidR="00A605A7" w:rsidRPr="00C30464" w:rsidRDefault="00A605A7" w:rsidP="00ED1356">
            <w:r w:rsidRPr="00C52C47">
              <w:t>Senate President LaVelle Hendricks</w:t>
            </w:r>
          </w:p>
        </w:tc>
        <w:tc>
          <w:tcPr>
            <w:tcW w:w="4546" w:type="dxa"/>
          </w:tcPr>
          <w:p w:rsidR="00A605A7" w:rsidRDefault="00A605A7" w:rsidP="00ED1356">
            <w:pPr>
              <w:pStyle w:val="ListParagraph"/>
              <w:numPr>
                <w:ilvl w:val="0"/>
                <w:numId w:val="8"/>
              </w:numPr>
            </w:pPr>
            <w:r>
              <w:t>Course evaluations for this spring will be the paper and pencil ones used in the past.</w:t>
            </w:r>
          </w:p>
          <w:p w:rsidR="00A605A7" w:rsidRDefault="00A605A7" w:rsidP="00ED1356">
            <w:pPr>
              <w:pStyle w:val="ListParagraph"/>
              <w:numPr>
                <w:ilvl w:val="0"/>
                <w:numId w:val="8"/>
              </w:numPr>
            </w:pPr>
            <w:r>
              <w:t>There are committees for hiring two deans.  Dean Langford and Dean Mangus are each chairing one of these committees.</w:t>
            </w:r>
          </w:p>
          <w:p w:rsidR="00A605A7" w:rsidRDefault="00A605A7" w:rsidP="00ED1356">
            <w:pPr>
              <w:pStyle w:val="ListParagraph"/>
              <w:numPr>
                <w:ilvl w:val="0"/>
                <w:numId w:val="8"/>
              </w:numPr>
            </w:pPr>
            <w:smartTag w:uri="urn:schemas-microsoft-com:office:smarttags" w:element="PersonName">
              <w:r>
                <w:t>Barbara Hammack</w:t>
              </w:r>
            </w:smartTag>
            <w:r>
              <w:t xml:space="preserve"> is on the committee to help hire a new chief information officer (CIO).</w:t>
            </w:r>
          </w:p>
          <w:p w:rsidR="00A605A7" w:rsidRDefault="00A605A7" w:rsidP="00ED1356">
            <w:pPr>
              <w:pStyle w:val="ListParagraph"/>
              <w:numPr>
                <w:ilvl w:val="0"/>
                <w:numId w:val="8"/>
              </w:numPr>
            </w:pPr>
            <w:r>
              <w:t>President Jones will be meeting with senior faculty monthly beginning next month.</w:t>
            </w:r>
          </w:p>
          <w:p w:rsidR="00A605A7" w:rsidRDefault="00A605A7" w:rsidP="00ED1356">
            <w:pPr>
              <w:pStyle w:val="ListParagraph"/>
              <w:numPr>
                <w:ilvl w:val="0"/>
                <w:numId w:val="8"/>
              </w:numPr>
            </w:pPr>
            <w:r>
              <w:t xml:space="preserve">Bills have been introduced in both house and senate that will permit hand guns on campus.  </w:t>
            </w:r>
          </w:p>
          <w:p w:rsidR="00A605A7" w:rsidRDefault="00A605A7" w:rsidP="00ED1356">
            <w:pPr>
              <w:pStyle w:val="ListParagraph"/>
              <w:numPr>
                <w:ilvl w:val="0"/>
                <w:numId w:val="8"/>
              </w:numPr>
            </w:pPr>
            <w:r>
              <w:t xml:space="preserve">April 15 is the faculty awards ceremony. </w:t>
            </w:r>
          </w:p>
          <w:p w:rsidR="00A605A7" w:rsidRPr="00C30464" w:rsidRDefault="00A605A7" w:rsidP="00ED1356">
            <w:pPr>
              <w:pStyle w:val="ListParagraph"/>
              <w:numPr>
                <w:ilvl w:val="0"/>
                <w:numId w:val="8"/>
              </w:numPr>
            </w:pPr>
            <w:r>
              <w:t>There is a task force to rewrite the teaching load policy.</w:t>
            </w:r>
          </w:p>
        </w:tc>
        <w:tc>
          <w:tcPr>
            <w:tcW w:w="2358" w:type="dxa"/>
          </w:tcPr>
          <w:p w:rsidR="00A605A7" w:rsidRPr="00C30464" w:rsidRDefault="00A605A7" w:rsidP="00ED1356"/>
        </w:tc>
      </w:tr>
      <w:tr w:rsidR="00A605A7" w:rsidRPr="00966877" w:rsidTr="00C52C47">
        <w:trPr>
          <w:trHeight w:val="620"/>
        </w:trPr>
        <w:tc>
          <w:tcPr>
            <w:tcW w:w="1862" w:type="dxa"/>
          </w:tcPr>
          <w:p w:rsidR="00A605A7" w:rsidRPr="00C52C47" w:rsidRDefault="00A605A7" w:rsidP="00ED1356">
            <w:r w:rsidRPr="00C52C47">
              <w:t>Committee Reports</w:t>
            </w:r>
          </w:p>
        </w:tc>
        <w:tc>
          <w:tcPr>
            <w:tcW w:w="4546" w:type="dxa"/>
          </w:tcPr>
          <w:p w:rsidR="00A605A7" w:rsidRPr="00C52C47" w:rsidRDefault="00A605A7" w:rsidP="00A53252">
            <w:pPr>
              <w:pStyle w:val="ListParagraph"/>
              <w:numPr>
                <w:ilvl w:val="0"/>
                <w:numId w:val="2"/>
              </w:numPr>
            </w:pPr>
            <w:r w:rsidRPr="00C52C47">
              <w:t xml:space="preserve">Academic Life will have the faculty morale survey available soon. </w:t>
            </w:r>
          </w:p>
          <w:p w:rsidR="00A605A7" w:rsidRPr="00C52C47" w:rsidRDefault="00A605A7" w:rsidP="00ED1356">
            <w:pPr>
              <w:pStyle w:val="ListParagraph"/>
              <w:numPr>
                <w:ilvl w:val="0"/>
                <w:numId w:val="2"/>
              </w:numPr>
            </w:pPr>
            <w:r>
              <w:t xml:space="preserve">Budget in </w:t>
            </w:r>
            <w:r w:rsidRPr="00C52C47">
              <w:t>Bob Brown’s report.</w:t>
            </w:r>
          </w:p>
          <w:p w:rsidR="00A605A7" w:rsidRDefault="00A605A7" w:rsidP="00ED1356">
            <w:pPr>
              <w:pStyle w:val="ListParagraph"/>
              <w:numPr>
                <w:ilvl w:val="0"/>
                <w:numId w:val="2"/>
              </w:numPr>
            </w:pPr>
            <w:r>
              <w:t>Curriculum committee-changes are being considered.</w:t>
            </w:r>
          </w:p>
          <w:p w:rsidR="00A605A7" w:rsidRPr="00C30464" w:rsidRDefault="00A605A7" w:rsidP="00053141">
            <w:pPr>
              <w:pStyle w:val="ListParagraph"/>
              <w:numPr>
                <w:ilvl w:val="0"/>
                <w:numId w:val="2"/>
              </w:numPr>
            </w:pPr>
            <w:r>
              <w:t>Awards-committee is meeting after the Senate meeting.</w:t>
            </w:r>
          </w:p>
        </w:tc>
        <w:tc>
          <w:tcPr>
            <w:tcW w:w="2358" w:type="dxa"/>
          </w:tcPr>
          <w:p w:rsidR="00A605A7" w:rsidRPr="00C30464" w:rsidRDefault="00A605A7" w:rsidP="00ED1356"/>
        </w:tc>
      </w:tr>
      <w:tr w:rsidR="00A605A7" w:rsidRPr="00966877" w:rsidTr="00C52C47">
        <w:trPr>
          <w:trHeight w:val="1430"/>
        </w:trPr>
        <w:tc>
          <w:tcPr>
            <w:tcW w:w="1862" w:type="dxa"/>
          </w:tcPr>
          <w:p w:rsidR="00A605A7" w:rsidRPr="00C52C47" w:rsidRDefault="00A605A7" w:rsidP="00ED1356">
            <w:r w:rsidRPr="00C52C47">
              <w:t>New Business</w:t>
            </w:r>
          </w:p>
        </w:tc>
        <w:tc>
          <w:tcPr>
            <w:tcW w:w="4546" w:type="dxa"/>
          </w:tcPr>
          <w:p w:rsidR="00A605A7" w:rsidRDefault="00A605A7" w:rsidP="00A70506">
            <w:pPr>
              <w:pStyle w:val="ListParagraph"/>
              <w:numPr>
                <w:ilvl w:val="0"/>
                <w:numId w:val="3"/>
              </w:numPr>
            </w:pPr>
            <w:r>
              <w:t xml:space="preserve">Election of new officers:  </w:t>
            </w:r>
          </w:p>
          <w:p w:rsidR="00A605A7" w:rsidRDefault="00A605A7" w:rsidP="00A70506">
            <w:pPr>
              <w:pStyle w:val="ListParagraph"/>
              <w:ind w:left="360"/>
            </w:pPr>
            <w:r>
              <w:t xml:space="preserve">President- LaVelle Hendricks to replace </w:t>
            </w:r>
            <w:smartTag w:uri="urn:schemas-microsoft-com:office:smarttags" w:element="PersonName">
              <w:r>
                <w:t>Philippe Seminet</w:t>
              </w:r>
            </w:smartTag>
          </w:p>
          <w:p w:rsidR="00A605A7" w:rsidRDefault="00A605A7" w:rsidP="00053141">
            <w:pPr>
              <w:ind w:left="360"/>
            </w:pPr>
            <w:r>
              <w:t>President-elect-Derald Harp</w:t>
            </w:r>
          </w:p>
          <w:p w:rsidR="00A605A7" w:rsidRDefault="00A605A7" w:rsidP="00053141">
            <w:pPr>
              <w:ind w:left="360"/>
            </w:pPr>
            <w:r>
              <w:t xml:space="preserve">Secretary: </w:t>
            </w:r>
            <w:smartTag w:uri="urn:schemas-microsoft-com:office:smarttags" w:element="PersonName">
              <w:r>
                <w:t>Barbara Hammack</w:t>
              </w:r>
            </w:smartTag>
            <w:r>
              <w:t xml:space="preserve"> &amp; </w:t>
            </w:r>
            <w:smartTag w:uri="urn:schemas-microsoft-com:office:smarttags" w:element="PersonName">
              <w:r>
                <w:t>Linda Openshaw</w:t>
              </w:r>
            </w:smartTag>
          </w:p>
          <w:p w:rsidR="00A605A7" w:rsidRDefault="00A605A7" w:rsidP="00053141">
            <w:pPr>
              <w:ind w:left="360"/>
            </w:pPr>
            <w:r>
              <w:t xml:space="preserve">Parliamentarian: Daniel Creider </w:t>
            </w:r>
          </w:p>
          <w:p w:rsidR="00A605A7" w:rsidRPr="003D084F" w:rsidRDefault="00A605A7" w:rsidP="00053141">
            <w:pPr>
              <w:pStyle w:val="ListParagraph"/>
              <w:numPr>
                <w:ilvl w:val="0"/>
                <w:numId w:val="3"/>
              </w:numPr>
            </w:pPr>
            <w:r>
              <w:t xml:space="preserve"> Next Executive Committee meeting is April 19.</w:t>
            </w:r>
          </w:p>
        </w:tc>
        <w:tc>
          <w:tcPr>
            <w:tcW w:w="2358" w:type="dxa"/>
          </w:tcPr>
          <w:p w:rsidR="00A605A7" w:rsidRPr="00C30464" w:rsidRDefault="00A605A7" w:rsidP="00ED1356"/>
        </w:tc>
      </w:tr>
    </w:tbl>
    <w:p w:rsidR="00A605A7" w:rsidRDefault="00A605A7" w:rsidP="008A12B1"/>
    <w:p w:rsidR="00A605A7" w:rsidRDefault="00A605A7" w:rsidP="008A12B1"/>
    <w:p w:rsidR="00A605A7" w:rsidRDefault="00A605A7" w:rsidP="008A12B1"/>
    <w:p w:rsidR="00A605A7" w:rsidRDefault="00A605A7" w:rsidP="008A12B1"/>
    <w:p w:rsidR="00A605A7" w:rsidRDefault="00A605A7" w:rsidP="008A12B1"/>
    <w:p w:rsidR="00A605A7" w:rsidRDefault="00A605A7" w:rsidP="008A12B1"/>
    <w:p w:rsidR="00A605A7" w:rsidRDefault="00A605A7"/>
    <w:sectPr w:rsidR="00A605A7" w:rsidSect="00ED1356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5A7" w:rsidRDefault="00A605A7" w:rsidP="00103C42">
      <w:r>
        <w:separator/>
      </w:r>
    </w:p>
  </w:endnote>
  <w:endnote w:type="continuationSeparator" w:id="0">
    <w:p w:rsidR="00A605A7" w:rsidRDefault="00A605A7" w:rsidP="00103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5A7" w:rsidRDefault="00A605A7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A605A7" w:rsidRDefault="00A605A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5A7" w:rsidRDefault="00A605A7" w:rsidP="00103C42">
      <w:r>
        <w:separator/>
      </w:r>
    </w:p>
  </w:footnote>
  <w:footnote w:type="continuationSeparator" w:id="0">
    <w:p w:rsidR="00A605A7" w:rsidRDefault="00A605A7" w:rsidP="00103C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EE0"/>
    <w:multiLevelType w:val="hybridMultilevel"/>
    <w:tmpl w:val="1EDAD57A"/>
    <w:lvl w:ilvl="0" w:tplc="7646BC6C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D321C70"/>
    <w:multiLevelType w:val="hybridMultilevel"/>
    <w:tmpl w:val="007019B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5970F48"/>
    <w:multiLevelType w:val="hybridMultilevel"/>
    <w:tmpl w:val="717AC3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D23305"/>
    <w:multiLevelType w:val="hybridMultilevel"/>
    <w:tmpl w:val="19F8A0D4"/>
    <w:lvl w:ilvl="0" w:tplc="6360E628">
      <w:start w:val="1"/>
      <w:numFmt w:val="decimal"/>
      <w:lvlText w:val="%1."/>
      <w:lvlJc w:val="left"/>
      <w:pPr>
        <w:ind w:left="65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7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9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18" w:hanging="180"/>
      </w:pPr>
      <w:rPr>
        <w:rFonts w:cs="Times New Roman"/>
      </w:rPr>
    </w:lvl>
  </w:abstractNum>
  <w:abstractNum w:abstractNumId="4">
    <w:nsid w:val="511B449C"/>
    <w:multiLevelType w:val="hybridMultilevel"/>
    <w:tmpl w:val="3ED25112"/>
    <w:lvl w:ilvl="0" w:tplc="573609D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51BD787E"/>
    <w:multiLevelType w:val="hybridMultilevel"/>
    <w:tmpl w:val="007019B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4AB7A32"/>
    <w:multiLevelType w:val="hybridMultilevel"/>
    <w:tmpl w:val="10D0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71D30B3"/>
    <w:multiLevelType w:val="hybridMultilevel"/>
    <w:tmpl w:val="6E4008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12B1"/>
    <w:rsid w:val="00053141"/>
    <w:rsid w:val="000C09AE"/>
    <w:rsid w:val="00103C42"/>
    <w:rsid w:val="00133D8E"/>
    <w:rsid w:val="001B7499"/>
    <w:rsid w:val="002D1304"/>
    <w:rsid w:val="00307D22"/>
    <w:rsid w:val="003A7411"/>
    <w:rsid w:val="003D084F"/>
    <w:rsid w:val="005B074F"/>
    <w:rsid w:val="0075372D"/>
    <w:rsid w:val="007D0027"/>
    <w:rsid w:val="008A12B1"/>
    <w:rsid w:val="0091507C"/>
    <w:rsid w:val="00955E22"/>
    <w:rsid w:val="00966877"/>
    <w:rsid w:val="00A53252"/>
    <w:rsid w:val="00A605A7"/>
    <w:rsid w:val="00A70506"/>
    <w:rsid w:val="00C30464"/>
    <w:rsid w:val="00C52C47"/>
    <w:rsid w:val="00D9198F"/>
    <w:rsid w:val="00E20ABC"/>
    <w:rsid w:val="00ED1356"/>
    <w:rsid w:val="00F87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ity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2B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A12B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A12B1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8A12B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8A12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A12B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705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2</Pages>
  <Words>408</Words>
  <Characters>2330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</dc:creator>
  <cp:keywords/>
  <dc:description/>
  <cp:lastModifiedBy>HammackBarbara</cp:lastModifiedBy>
  <cp:revision>8</cp:revision>
  <cp:lastPrinted>2011-04-18T17:04:00Z</cp:lastPrinted>
  <dcterms:created xsi:type="dcterms:W3CDTF">2011-04-18T16:06:00Z</dcterms:created>
  <dcterms:modified xsi:type="dcterms:W3CDTF">2011-04-19T20:10:00Z</dcterms:modified>
</cp:coreProperties>
</file>