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23"/>
        <w:gridCol w:w="5233"/>
      </w:tblGrid>
      <w:tr w:rsidR="00AF5A19" w:rsidRPr="00966877" w:rsidTr="00C61B72">
        <w:trPr>
          <w:trHeight w:val="1358"/>
        </w:trPr>
        <w:tc>
          <w:tcPr>
            <w:tcW w:w="3900" w:type="dxa"/>
          </w:tcPr>
          <w:p w:rsidR="00AF5A19" w:rsidRPr="00966877" w:rsidRDefault="00AF5A19" w:rsidP="00C61B72">
            <w:r w:rsidRPr="00966877">
              <w:t>Meeting:  Faculty Senate</w:t>
            </w:r>
          </w:p>
          <w:p w:rsidR="00AF5A19" w:rsidRPr="00966877" w:rsidRDefault="00AF5A19" w:rsidP="00C61B72">
            <w:r>
              <w:t>Date: March 1, 2011</w:t>
            </w:r>
          </w:p>
          <w:p w:rsidR="00AF5A19" w:rsidRPr="00966877" w:rsidRDefault="00AF5A19" w:rsidP="00C61B72">
            <w:r>
              <w:t>Time:  2:00 p.m.</w:t>
            </w:r>
          </w:p>
          <w:p w:rsidR="00AF5A19" w:rsidRPr="00966877" w:rsidRDefault="00AF5A19" w:rsidP="00C61B72">
            <w:r>
              <w:t>Location: BA 290</w:t>
            </w:r>
          </w:p>
          <w:p w:rsidR="00AF5A19" w:rsidRPr="00966877" w:rsidRDefault="00AF5A19" w:rsidP="00C61B72">
            <w:r w:rsidRPr="00966877">
              <w:t xml:space="preserve">Adjournment:  </w:t>
            </w:r>
            <w:r>
              <w:t xml:space="preserve">3:00 p.m. 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AF5A19" w:rsidRPr="00966877" w:rsidRDefault="00AF5A19" w:rsidP="00C61B72"/>
          <w:p w:rsidR="00AF5A19" w:rsidRPr="00966877" w:rsidRDefault="00AF5A19" w:rsidP="00C61B72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AF5A19" w:rsidRPr="00966877" w:rsidRDefault="00AF5A19" w:rsidP="00C61B72"/>
        </w:tc>
      </w:tr>
    </w:tbl>
    <w:p w:rsidR="00AF5A19" w:rsidRPr="00966877" w:rsidRDefault="00AF5A19" w:rsidP="00AB5FAB">
      <w:r w:rsidRPr="00966877">
        <w:t xml:space="preserve"> </w:t>
      </w:r>
    </w:p>
    <w:p w:rsidR="00AF5A19" w:rsidRPr="00966877" w:rsidRDefault="00AF5A19" w:rsidP="00AB5FAB">
      <w:r w:rsidRPr="00F8780E">
        <w:t>Members present, Wilson</w:t>
      </w:r>
      <w:r>
        <w:t xml:space="preserve"> (Taggart)</w:t>
      </w:r>
      <w:r w:rsidRPr="00F8780E">
        <w:t xml:space="preserve">, Harp, </w:t>
      </w:r>
      <w:r>
        <w:t>Wascovich,</w:t>
      </w:r>
      <w:r w:rsidRPr="00F8780E">
        <w:t xml:space="preserve"> Ballotti, Creider, Davis, </w:t>
      </w:r>
      <w:r>
        <w:t xml:space="preserve">Alexander, </w:t>
      </w:r>
      <w:r w:rsidRPr="00F8780E">
        <w:t>Dang, Smith, Mahan,</w:t>
      </w:r>
      <w:r>
        <w:t xml:space="preserve"> Seminet (Jacobs),</w:t>
      </w:r>
      <w:r w:rsidRPr="00F8780E">
        <w:t xml:space="preserve"> Odom,</w:t>
      </w:r>
      <w:r>
        <w:t xml:space="preserve"> Faulkenberry, Druhan, </w:t>
      </w:r>
      <w:r w:rsidRPr="00F8780E">
        <w:t>King, Pierce,</w:t>
      </w:r>
      <w:r>
        <w:t xml:space="preserve"> Sun, </w:t>
      </w:r>
      <w:r w:rsidRPr="00F8780E">
        <w:t>Hendricks (President), Openshaw &amp; Hammack (Secretary)</w:t>
      </w:r>
      <w:r>
        <w:t xml:space="preserve"> </w:t>
      </w:r>
    </w:p>
    <w:p w:rsidR="00AF5A19" w:rsidRPr="00966877" w:rsidRDefault="00AF5A19" w:rsidP="00AB5FA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62"/>
        <w:gridCol w:w="4546"/>
        <w:gridCol w:w="2358"/>
      </w:tblGrid>
      <w:tr w:rsidR="00AF5A19" w:rsidRPr="00966877" w:rsidTr="004C7C9D">
        <w:trPr>
          <w:trHeight w:val="124"/>
        </w:trPr>
        <w:tc>
          <w:tcPr>
            <w:tcW w:w="1862" w:type="dxa"/>
          </w:tcPr>
          <w:p w:rsidR="00AF5A19" w:rsidRPr="00966877" w:rsidRDefault="00AF5A19" w:rsidP="00C61B72">
            <w:r w:rsidRPr="00966877">
              <w:t>Issue/Topic</w:t>
            </w:r>
          </w:p>
        </w:tc>
        <w:tc>
          <w:tcPr>
            <w:tcW w:w="4546" w:type="dxa"/>
          </w:tcPr>
          <w:p w:rsidR="00AF5A19" w:rsidRPr="00966877" w:rsidRDefault="00AF5A19" w:rsidP="00C61B72">
            <w:r w:rsidRPr="00966877">
              <w:t>Summary of Discussion</w:t>
            </w:r>
          </w:p>
        </w:tc>
        <w:tc>
          <w:tcPr>
            <w:tcW w:w="2358" w:type="dxa"/>
          </w:tcPr>
          <w:p w:rsidR="00AF5A19" w:rsidRPr="00966877" w:rsidRDefault="00AF5A19" w:rsidP="00C61B72">
            <w:r w:rsidRPr="00966877">
              <w:t xml:space="preserve">Decision/Action </w:t>
            </w:r>
          </w:p>
        </w:tc>
      </w:tr>
      <w:tr w:rsidR="00AF5A19" w:rsidRPr="00966877" w:rsidTr="004C7C9D">
        <w:trPr>
          <w:trHeight w:val="827"/>
        </w:trPr>
        <w:tc>
          <w:tcPr>
            <w:tcW w:w="1862" w:type="dxa"/>
          </w:tcPr>
          <w:p w:rsidR="00AF5A19" w:rsidRDefault="00AF5A19" w:rsidP="00C61B72">
            <w:r w:rsidRPr="00C30464">
              <w:rPr>
                <w:sz w:val="22"/>
                <w:szCs w:val="22"/>
              </w:rPr>
              <w:t>Motion to Approve Minutes</w:t>
            </w:r>
          </w:p>
          <w:p w:rsidR="00AF5A19" w:rsidRDefault="00AF5A19" w:rsidP="00C61B72"/>
          <w:p w:rsidR="00AF5A19" w:rsidRPr="00E46B92" w:rsidRDefault="00AF5A19" w:rsidP="00C61B72">
            <w:r w:rsidRPr="00E46B92">
              <w:t>Guest Speakers:</w:t>
            </w:r>
          </w:p>
          <w:p w:rsidR="00AF5A19" w:rsidRDefault="00AF5A19" w:rsidP="00C61B72"/>
          <w:p w:rsidR="00AF5A19" w:rsidRDefault="00AF5A19" w:rsidP="00C61B72">
            <w:smartTag w:uri="urn:schemas-microsoft-com:office:smarttags" w:element="PersonName">
              <w:r>
                <w:t>Greta Spradling</w:t>
              </w:r>
            </w:smartTag>
            <w:r>
              <w:t>, Executive Assistant to the Provost</w:t>
            </w:r>
          </w:p>
          <w:p w:rsidR="00AF5A19" w:rsidRDefault="00AF5A19" w:rsidP="00C61B72"/>
          <w:p w:rsidR="00AF5A19" w:rsidRDefault="00AF5A19" w:rsidP="00C61B72"/>
          <w:p w:rsidR="00AF5A19" w:rsidRDefault="00AF5A19" w:rsidP="00C61B72"/>
          <w:p w:rsidR="00AF5A19" w:rsidRDefault="00AF5A19" w:rsidP="00C61B72"/>
          <w:p w:rsidR="00AF5A19" w:rsidRDefault="00AF5A19" w:rsidP="00C61B72"/>
          <w:p w:rsidR="00AF5A19" w:rsidRDefault="00AF5A19" w:rsidP="00C61B72"/>
          <w:p w:rsidR="00AF5A19" w:rsidRDefault="00AF5A19" w:rsidP="00C61B72"/>
          <w:p w:rsidR="00AF5A19" w:rsidRDefault="00AF5A19" w:rsidP="00C61B72"/>
          <w:p w:rsidR="00AF5A19" w:rsidRPr="00C30464" w:rsidRDefault="00AF5A19" w:rsidP="00C61B72">
            <w:r>
              <w:t xml:space="preserve">Caleb Slinkard from the East Texan </w:t>
            </w:r>
          </w:p>
        </w:tc>
        <w:tc>
          <w:tcPr>
            <w:tcW w:w="4546" w:type="dxa"/>
          </w:tcPr>
          <w:p w:rsidR="00AF5A19" w:rsidRPr="00E46B92" w:rsidRDefault="00AF5A19" w:rsidP="00C61B72">
            <w:r w:rsidRPr="00E46B92">
              <w:t xml:space="preserve">Motion to approve February 2011 minutes was approved. </w:t>
            </w:r>
          </w:p>
          <w:p w:rsidR="00AF5A19" w:rsidRPr="00E46B92" w:rsidRDefault="00AF5A19" w:rsidP="00C61B72"/>
          <w:p w:rsidR="00AF5A19" w:rsidRPr="00E46B92" w:rsidRDefault="00AF5A19" w:rsidP="00C61B72">
            <w:smartTag w:uri="urn:schemas-microsoft-com:office:smarttags" w:element="PersonName">
              <w:r w:rsidRPr="00E46B92">
                <w:t>Greta Spradling</w:t>
              </w:r>
            </w:smartTag>
            <w:r w:rsidRPr="00E46B92">
              <w:t xml:space="preserve"> discussed the following: 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4"/>
              </w:numPr>
            </w:pPr>
            <w:r>
              <w:t>Online course evaluations will be used this semester.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4"/>
              </w:numPr>
            </w:pPr>
            <w:r>
              <w:t>There will be three separate evaluations for students to complete.  But they will all be available on Myleo with one log in. These include: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5"/>
              </w:numPr>
            </w:pPr>
            <w:r>
              <w:t>Same core evaluation for all courses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5"/>
              </w:numPr>
            </w:pPr>
            <w:r>
              <w:t>A&amp;M System teaching evaluations for those classes and professors who are eligible and enrolled in the Teaching Excellence Award Program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5"/>
              </w:numPr>
            </w:pPr>
            <w:r>
              <w:t xml:space="preserve">Departmental evaluation   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4"/>
              </w:numPr>
            </w:pPr>
            <w:r>
              <w:t>These programs can break apart for sub-accreditation, HB2504, and feedback to faculty on their courses.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4"/>
              </w:numPr>
            </w:pPr>
            <w:r>
              <w:t>2</w:t>
            </w:r>
            <w:r w:rsidRPr="00AB5FAB">
              <w:rPr>
                <w:vertAlign w:val="superscript"/>
              </w:rPr>
              <w:t>nd</w:t>
            </w:r>
            <w:r>
              <w:t xml:space="preserve"> phase-all classes will be reported online.  Deans, department heads, and faculty will be able to see results by logging into MyLeo when the semester ends.  </w:t>
            </w:r>
          </w:p>
          <w:p w:rsidR="00AF5A19" w:rsidRDefault="00AF5A19" w:rsidP="00AB5FAB">
            <w:pPr>
              <w:pStyle w:val="ListParagraph"/>
              <w:numPr>
                <w:ilvl w:val="0"/>
                <w:numId w:val="4"/>
              </w:numPr>
            </w:pPr>
            <w:r>
              <w:t>Incentive for students will be possibly the same ones used at A&amp;M Kingsville-students will be able to see grades one week earlier if they complete the evaluations.</w:t>
            </w:r>
          </w:p>
          <w:p w:rsidR="00AF5A19" w:rsidRPr="00C30464" w:rsidRDefault="00AF5A19" w:rsidP="00AB5FAB">
            <w:pPr>
              <w:pStyle w:val="ListParagraph"/>
              <w:numPr>
                <w:ilvl w:val="0"/>
                <w:numId w:val="4"/>
              </w:numPr>
            </w:pPr>
            <w:r>
              <w:t xml:space="preserve">Some of these evaluations will not be available this spring. </w:t>
            </w:r>
          </w:p>
        </w:tc>
        <w:tc>
          <w:tcPr>
            <w:tcW w:w="2358" w:type="dxa"/>
          </w:tcPr>
          <w:p w:rsidR="00AF5A19" w:rsidRDefault="00AF5A19" w:rsidP="00C61B72">
            <w:r w:rsidRPr="00133D8E">
              <w:t xml:space="preserve">Moved by </w:t>
            </w:r>
            <w:smartTag w:uri="urn:schemas-microsoft-com:office:smarttags" w:element="place">
              <w:smartTag w:uri="urn:schemas-microsoft-com:office:smarttags" w:element="PersonName">
                <w:r>
                  <w:t>John Ballotti</w:t>
                </w:r>
              </w:smartTag>
            </w:smartTag>
            <w:r>
              <w:t xml:space="preserve">. </w:t>
            </w:r>
            <w:r w:rsidRPr="00C30464">
              <w:rPr>
                <w:sz w:val="22"/>
                <w:szCs w:val="22"/>
              </w:rPr>
              <w:t xml:space="preserve"> </w:t>
            </w:r>
            <w:r>
              <w:t>Seconded. Motion passed.</w:t>
            </w:r>
          </w:p>
          <w:p w:rsidR="00AF5A19" w:rsidRPr="001B7499" w:rsidRDefault="00AF5A19" w:rsidP="00C61B72"/>
        </w:tc>
      </w:tr>
      <w:tr w:rsidR="00AF5A19" w:rsidRPr="00966877" w:rsidTr="004C7C9D">
        <w:trPr>
          <w:trHeight w:val="1583"/>
        </w:trPr>
        <w:tc>
          <w:tcPr>
            <w:tcW w:w="1862" w:type="dxa"/>
          </w:tcPr>
          <w:p w:rsidR="00AF5A19" w:rsidRDefault="00AF5A19" w:rsidP="00C61B72">
            <w:r>
              <w:rPr>
                <w:sz w:val="22"/>
                <w:szCs w:val="22"/>
              </w:rPr>
              <w:t xml:space="preserve">Communication: </w:t>
            </w:r>
          </w:p>
          <w:p w:rsidR="00AF5A19" w:rsidRDefault="00AF5A19" w:rsidP="00C61B72"/>
          <w:p w:rsidR="00AF5A19" w:rsidRPr="00C30464" w:rsidRDefault="00AF5A19" w:rsidP="00C61B72">
            <w:r>
              <w:rPr>
                <w:sz w:val="22"/>
                <w:szCs w:val="22"/>
              </w:rPr>
              <w:t>Senate President LaVelle Hendricks</w:t>
            </w:r>
          </w:p>
        </w:tc>
        <w:tc>
          <w:tcPr>
            <w:tcW w:w="4546" w:type="dxa"/>
          </w:tcPr>
          <w:p w:rsidR="00AF5A19" w:rsidRPr="00925DF0" w:rsidRDefault="00AF5A19" w:rsidP="00C61B72">
            <w:pPr>
              <w:numPr>
                <w:ilvl w:val="0"/>
                <w:numId w:val="1"/>
              </w:numPr>
            </w:pPr>
            <w:r w:rsidRPr="00925DF0">
              <w:t>Congratulations to Teaching Excellence Award winners</w:t>
            </w:r>
            <w:r>
              <w:t>.</w:t>
            </w:r>
          </w:p>
          <w:p w:rsidR="00AF5A19" w:rsidRDefault="00AF5A19" w:rsidP="00C61B72">
            <w:pPr>
              <w:pStyle w:val="ListParagraph"/>
              <w:numPr>
                <w:ilvl w:val="0"/>
                <w:numId w:val="1"/>
              </w:numPr>
            </w:pPr>
            <w:r>
              <w:t>There is no procedure for merit increases.</w:t>
            </w:r>
          </w:p>
          <w:p w:rsidR="00AF5A19" w:rsidRDefault="00AF5A19" w:rsidP="00A35D54">
            <w:pPr>
              <w:pStyle w:val="ListParagraph"/>
              <w:numPr>
                <w:ilvl w:val="0"/>
                <w:numId w:val="1"/>
              </w:numPr>
            </w:pPr>
            <w:r>
              <w:t xml:space="preserve">Texas Council of Faculty Senates met last week in </w:t>
            </w:r>
            <w:smartTag w:uri="urn:schemas-microsoft-com:office:smarttags" w:element="City">
              <w:smartTag w:uri="urn:schemas-microsoft-com:office:smarttags" w:element="place">
                <w:r>
                  <w:t>Austin</w:t>
                </w:r>
              </w:smartTag>
            </w:smartTag>
            <w:r>
              <w:t xml:space="preserve"> and drafted two resolutions: </w:t>
            </w:r>
          </w:p>
          <w:p w:rsidR="00AF5A19" w:rsidRDefault="00AF5A19" w:rsidP="00A35D54">
            <w:pPr>
              <w:pStyle w:val="ListParagraph"/>
              <w:numPr>
                <w:ilvl w:val="0"/>
                <w:numId w:val="6"/>
              </w:numPr>
            </w:pPr>
            <w:r>
              <w:t xml:space="preserve"> No guns on campuses</w:t>
            </w:r>
          </w:p>
          <w:p w:rsidR="00AF5A19" w:rsidRDefault="00AF5A19" w:rsidP="00A35D54">
            <w:pPr>
              <w:pStyle w:val="ListParagraph"/>
              <w:numPr>
                <w:ilvl w:val="0"/>
                <w:numId w:val="6"/>
              </w:numPr>
            </w:pPr>
            <w:r>
              <w:t>Opposition to changes in faculty teaching loads</w:t>
            </w:r>
          </w:p>
          <w:p w:rsidR="00AF5A19" w:rsidRDefault="00AF5A19" w:rsidP="00D9198F">
            <w:pPr>
              <w:pStyle w:val="ListParagraph"/>
              <w:numPr>
                <w:ilvl w:val="0"/>
                <w:numId w:val="1"/>
              </w:numPr>
            </w:pPr>
            <w:r>
              <w:t xml:space="preserve"> Please submit ballots for faculty awards to President Hendricks by Friday, March 11.</w:t>
            </w:r>
          </w:p>
          <w:p w:rsidR="00AF5A19" w:rsidRDefault="00AF5A19" w:rsidP="00D9198F">
            <w:pPr>
              <w:pStyle w:val="ListParagraph"/>
              <w:numPr>
                <w:ilvl w:val="0"/>
                <w:numId w:val="1"/>
              </w:numPr>
            </w:pPr>
            <w:r>
              <w:t>A panel about budget review is on campus with 1-2% reallocation.</w:t>
            </w:r>
          </w:p>
          <w:p w:rsidR="00AF5A19" w:rsidRDefault="00AF5A19" w:rsidP="00D9198F">
            <w:pPr>
              <w:pStyle w:val="ListParagraph"/>
              <w:numPr>
                <w:ilvl w:val="0"/>
                <w:numId w:val="1"/>
              </w:numPr>
            </w:pPr>
            <w:r>
              <w:t>Reorganization plan for the university is under a 30 day review.  Dr. Hendricks sent a plan of action to all faculty members.</w:t>
            </w:r>
          </w:p>
          <w:p w:rsidR="00AF5A19" w:rsidRPr="00C30464" w:rsidRDefault="00AF5A19" w:rsidP="004C7C9D">
            <w:pPr>
              <w:pStyle w:val="ListParagraph"/>
              <w:numPr>
                <w:ilvl w:val="0"/>
                <w:numId w:val="1"/>
              </w:numPr>
            </w:pPr>
            <w:r>
              <w:t>April 5 at 1:00p.m., there will be a meeting with all faculty about budget changes (prior to the April Senate meeting).</w:t>
            </w:r>
          </w:p>
        </w:tc>
        <w:tc>
          <w:tcPr>
            <w:tcW w:w="2358" w:type="dxa"/>
          </w:tcPr>
          <w:p w:rsidR="00AF5A19" w:rsidRPr="00C30464" w:rsidRDefault="00AF5A19" w:rsidP="00C61B72"/>
        </w:tc>
      </w:tr>
      <w:tr w:rsidR="00AF5A19" w:rsidRPr="00966877" w:rsidTr="004C7C9D">
        <w:trPr>
          <w:trHeight w:val="620"/>
        </w:trPr>
        <w:tc>
          <w:tcPr>
            <w:tcW w:w="1862" w:type="dxa"/>
          </w:tcPr>
          <w:p w:rsidR="00AF5A19" w:rsidRPr="00C30464" w:rsidRDefault="00AF5A19" w:rsidP="00C61B72">
            <w:r w:rsidRPr="00C30464">
              <w:rPr>
                <w:sz w:val="22"/>
                <w:szCs w:val="22"/>
              </w:rPr>
              <w:t>Committee Reports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546" w:type="dxa"/>
          </w:tcPr>
          <w:p w:rsidR="00AF5A19" w:rsidRPr="00925DF0" w:rsidRDefault="00AF5A19" w:rsidP="00C61B72">
            <w:pPr>
              <w:pStyle w:val="ListParagraph"/>
              <w:numPr>
                <w:ilvl w:val="0"/>
                <w:numId w:val="2"/>
              </w:numPr>
            </w:pPr>
            <w:r w:rsidRPr="00925DF0">
              <w:t xml:space="preserve"> Academic Life will have the faculty mor</w:t>
            </w:r>
            <w:r>
              <w:t>ale survey available next week.</w:t>
            </w:r>
          </w:p>
          <w:p w:rsidR="00AF5A19" w:rsidRPr="00925DF0" w:rsidRDefault="00AF5A19" w:rsidP="00C61B72">
            <w:pPr>
              <w:pStyle w:val="ListParagraph"/>
              <w:numPr>
                <w:ilvl w:val="0"/>
                <w:numId w:val="2"/>
              </w:numPr>
            </w:pPr>
            <w:r w:rsidRPr="00925DF0">
              <w:t xml:space="preserve">Academic Practices is seeking information on texting.  Faculty should </w:t>
            </w:r>
            <w:r>
              <w:t xml:space="preserve">include </w:t>
            </w:r>
            <w:r w:rsidRPr="00925DF0">
              <w:t>a statement on syllabus about texting and enforce it.</w:t>
            </w:r>
          </w:p>
          <w:p w:rsidR="00AF5A19" w:rsidRPr="00D9198F" w:rsidRDefault="00AF5A19" w:rsidP="00C61B72">
            <w:pPr>
              <w:pStyle w:val="ListParagraph"/>
              <w:numPr>
                <w:ilvl w:val="0"/>
                <w:numId w:val="2"/>
              </w:numPr>
            </w:pPr>
            <w:r w:rsidRPr="00925DF0">
              <w:t>Budget review council in President’s office with possible fee increase</w:t>
            </w:r>
            <w:r>
              <w:t>s</w:t>
            </w:r>
            <w:r>
              <w:rPr>
                <w:sz w:val="22"/>
                <w:szCs w:val="22"/>
              </w:rPr>
              <w:t>.</w:t>
            </w:r>
          </w:p>
          <w:p w:rsidR="00AF5A19" w:rsidRDefault="00AF5A19" w:rsidP="00C61B72">
            <w:pPr>
              <w:pStyle w:val="ListParagraph"/>
              <w:numPr>
                <w:ilvl w:val="0"/>
                <w:numId w:val="2"/>
              </w:numPr>
            </w:pPr>
            <w:r>
              <w:t>Curriculum committee continues to accept curriculum changes.</w:t>
            </w:r>
          </w:p>
          <w:p w:rsidR="00AF5A19" w:rsidRPr="00C30464" w:rsidRDefault="00AF5A19" w:rsidP="00B66BC9">
            <w:pPr>
              <w:pStyle w:val="ListParagraph"/>
              <w:numPr>
                <w:ilvl w:val="0"/>
                <w:numId w:val="2"/>
              </w:numPr>
            </w:pPr>
            <w:r>
              <w:t>Awards-submit names for faculty awards.</w:t>
            </w:r>
          </w:p>
        </w:tc>
        <w:tc>
          <w:tcPr>
            <w:tcW w:w="2358" w:type="dxa"/>
          </w:tcPr>
          <w:p w:rsidR="00AF5A19" w:rsidRPr="00C30464" w:rsidRDefault="00AF5A19" w:rsidP="00C61B72"/>
        </w:tc>
      </w:tr>
      <w:tr w:rsidR="00AF5A19" w:rsidRPr="00966877" w:rsidTr="004C7C9D">
        <w:trPr>
          <w:trHeight w:val="1430"/>
        </w:trPr>
        <w:tc>
          <w:tcPr>
            <w:tcW w:w="1862" w:type="dxa"/>
          </w:tcPr>
          <w:p w:rsidR="00AF5A19" w:rsidRPr="00C30464" w:rsidRDefault="00AF5A19" w:rsidP="00C61B72">
            <w:r>
              <w:rPr>
                <w:sz w:val="22"/>
                <w:szCs w:val="22"/>
              </w:rPr>
              <w:t xml:space="preserve">New </w:t>
            </w:r>
            <w:r w:rsidRPr="00C30464">
              <w:rPr>
                <w:sz w:val="22"/>
                <w:szCs w:val="22"/>
              </w:rPr>
              <w:t>Business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546" w:type="dxa"/>
          </w:tcPr>
          <w:p w:rsidR="00AF5A19" w:rsidRPr="003D084F" w:rsidRDefault="00AF5A19" w:rsidP="004C7C9D">
            <w:pPr>
              <w:pStyle w:val="ListParagraph"/>
              <w:ind w:left="360"/>
            </w:pPr>
            <w:r>
              <w:t xml:space="preserve">Senate voted to support Senator </w:t>
            </w:r>
            <w:smartTag w:uri="urn:schemas-microsoft-com:office:smarttags" w:element="country-region">
              <w:r>
                <w:t>Chad</w:t>
              </w:r>
            </w:smartTag>
            <w:r>
              <w:t xml:space="preserve"> King’s resolution to oppose any change to </w:t>
            </w:r>
            <w:smartTag w:uri="urn:schemas-microsoft-com:office:smarttags" w:element="State">
              <w:smartTag w:uri="urn:schemas-microsoft-com:office:smarttags" w:element="place">
                <w:r>
                  <w:t>Texas</w:t>
                </w:r>
              </w:smartTag>
            </w:smartTag>
            <w:r>
              <w:t xml:space="preserve"> law that would allow concealed hand guns on college campuses by non-law enforcement professionals.  Student government association voted against handguns on campus also.    </w:t>
            </w:r>
          </w:p>
        </w:tc>
        <w:tc>
          <w:tcPr>
            <w:tcW w:w="2358" w:type="dxa"/>
          </w:tcPr>
          <w:p w:rsidR="00AF5A19" w:rsidRPr="00C30464" w:rsidRDefault="00AF5A19" w:rsidP="00C61B72">
            <w:r>
              <w:t xml:space="preserve">Moved by </w:t>
            </w:r>
            <w:smartTag w:uri="urn:schemas-microsoft-com:office:smarttags" w:element="PersonName">
              <w:r>
                <w:t>John Smith</w:t>
              </w:r>
            </w:smartTag>
            <w:r>
              <w:t>.  Seconded. Motion passed.</w:t>
            </w:r>
          </w:p>
        </w:tc>
      </w:tr>
    </w:tbl>
    <w:p w:rsidR="00AF5A19" w:rsidRDefault="00AF5A19" w:rsidP="004C7C9D"/>
    <w:sectPr w:rsidR="00AF5A19" w:rsidSect="00C61B72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A19" w:rsidRDefault="00AF5A19" w:rsidP="00161850">
      <w:r>
        <w:separator/>
      </w:r>
    </w:p>
  </w:endnote>
  <w:endnote w:type="continuationSeparator" w:id="1">
    <w:p w:rsidR="00AF5A19" w:rsidRDefault="00AF5A19" w:rsidP="001618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A19" w:rsidRDefault="00AF5A19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AF5A19" w:rsidRDefault="00AF5A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A19" w:rsidRDefault="00AF5A19" w:rsidP="00161850">
      <w:r>
        <w:separator/>
      </w:r>
    </w:p>
  </w:footnote>
  <w:footnote w:type="continuationSeparator" w:id="1">
    <w:p w:rsidR="00AF5A19" w:rsidRDefault="00AF5A19" w:rsidP="001618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EE0"/>
    <w:multiLevelType w:val="hybridMultilevel"/>
    <w:tmpl w:val="1EDAD57A"/>
    <w:lvl w:ilvl="0" w:tplc="7646BC6C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5970F48"/>
    <w:multiLevelType w:val="hybridMultilevel"/>
    <w:tmpl w:val="717A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2D23305"/>
    <w:multiLevelType w:val="hybridMultilevel"/>
    <w:tmpl w:val="19F8A0D4"/>
    <w:lvl w:ilvl="0" w:tplc="6360E628">
      <w:start w:val="1"/>
      <w:numFmt w:val="decimal"/>
      <w:lvlText w:val="%1."/>
      <w:lvlJc w:val="left"/>
      <w:pPr>
        <w:ind w:left="65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7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18" w:hanging="180"/>
      </w:pPr>
      <w:rPr>
        <w:rFonts w:cs="Times New Roman"/>
      </w:rPr>
    </w:lvl>
  </w:abstractNum>
  <w:abstractNum w:abstractNumId="3">
    <w:nsid w:val="511B449C"/>
    <w:multiLevelType w:val="hybridMultilevel"/>
    <w:tmpl w:val="3ED25112"/>
    <w:lvl w:ilvl="0" w:tplc="573609D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4AB7A32"/>
    <w:multiLevelType w:val="hybridMultilevel"/>
    <w:tmpl w:val="10D0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71D30B3"/>
    <w:multiLevelType w:val="hybridMultilevel"/>
    <w:tmpl w:val="6E4008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FAB"/>
    <w:rsid w:val="00065D02"/>
    <w:rsid w:val="00121B86"/>
    <w:rsid w:val="00133D8E"/>
    <w:rsid w:val="00161850"/>
    <w:rsid w:val="001A212D"/>
    <w:rsid w:val="001B7499"/>
    <w:rsid w:val="00325563"/>
    <w:rsid w:val="003D084F"/>
    <w:rsid w:val="00413F32"/>
    <w:rsid w:val="004239BE"/>
    <w:rsid w:val="004C7C9D"/>
    <w:rsid w:val="00505FD6"/>
    <w:rsid w:val="00524663"/>
    <w:rsid w:val="0059211C"/>
    <w:rsid w:val="00627ECD"/>
    <w:rsid w:val="007B31E1"/>
    <w:rsid w:val="007C1A36"/>
    <w:rsid w:val="00824F7E"/>
    <w:rsid w:val="00855265"/>
    <w:rsid w:val="0085682B"/>
    <w:rsid w:val="00860D77"/>
    <w:rsid w:val="00885C99"/>
    <w:rsid w:val="00925DF0"/>
    <w:rsid w:val="00966877"/>
    <w:rsid w:val="00A35D54"/>
    <w:rsid w:val="00A44811"/>
    <w:rsid w:val="00A6596A"/>
    <w:rsid w:val="00AB1AA9"/>
    <w:rsid w:val="00AB5FAB"/>
    <w:rsid w:val="00AF5A19"/>
    <w:rsid w:val="00B66BC9"/>
    <w:rsid w:val="00BB2C0A"/>
    <w:rsid w:val="00C029AD"/>
    <w:rsid w:val="00C30464"/>
    <w:rsid w:val="00C61B72"/>
    <w:rsid w:val="00CD2FB3"/>
    <w:rsid w:val="00D0754A"/>
    <w:rsid w:val="00D9198F"/>
    <w:rsid w:val="00E46B92"/>
    <w:rsid w:val="00E61583"/>
    <w:rsid w:val="00EA21A4"/>
    <w:rsid w:val="00ED3B9B"/>
    <w:rsid w:val="00F8780E"/>
    <w:rsid w:val="00FC1604"/>
    <w:rsid w:val="00FD20B2"/>
    <w:rsid w:val="00FD4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A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5FAB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5FAB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AB5F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AB5F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B5FA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2</Pages>
  <Words>448</Words>
  <Characters>2555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</dc:creator>
  <cp:keywords/>
  <dc:description/>
  <cp:lastModifiedBy>Barbara Hammack</cp:lastModifiedBy>
  <cp:revision>16</cp:revision>
  <dcterms:created xsi:type="dcterms:W3CDTF">2011-03-10T13:14:00Z</dcterms:created>
  <dcterms:modified xsi:type="dcterms:W3CDTF">2011-04-06T18:23:00Z</dcterms:modified>
</cp:coreProperties>
</file>