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632" w:rsidRDefault="00873632" w:rsidP="00E71B07">
      <w:pPr>
        <w:pStyle w:val="Title"/>
        <w:ind w:left="0"/>
        <w:jc w:val="left"/>
      </w:pPr>
      <w:bookmarkStart w:id="0" w:name="_GoBack"/>
      <w:bookmarkEnd w:id="0"/>
    </w:p>
    <w:p w:rsidR="00666460" w:rsidRPr="00904FFF" w:rsidRDefault="00926CB9" w:rsidP="00056651">
      <w:pPr>
        <w:pStyle w:val="Title"/>
        <w:spacing w:after="0" w:line="240" w:lineRule="auto"/>
        <w:rPr>
          <w:rFonts w:ascii="Calisto MT" w:hAnsi="Calisto MT"/>
          <w:sz w:val="32"/>
        </w:rPr>
      </w:pPr>
      <w:r w:rsidRPr="00904FFF">
        <w:rPr>
          <w:rFonts w:ascii="Calisto MT" w:hAnsi="Calisto MT"/>
          <w:sz w:val="32"/>
        </w:rPr>
        <w:t>Agenda</w:t>
      </w:r>
    </w:p>
    <w:p w:rsidR="00E71B07" w:rsidRPr="00904FFF" w:rsidRDefault="0056026F" w:rsidP="00056651">
      <w:pPr>
        <w:pStyle w:val="Title"/>
        <w:spacing w:after="0" w:line="240" w:lineRule="auto"/>
        <w:rPr>
          <w:rFonts w:ascii="Calisto MT" w:hAnsi="Calisto MT"/>
          <w:sz w:val="24"/>
        </w:rPr>
      </w:pPr>
      <w:r w:rsidRPr="00904FFF">
        <w:rPr>
          <w:rFonts w:ascii="Calisto MT" w:hAnsi="Calisto MT"/>
          <w:sz w:val="22"/>
        </w:rPr>
        <w:t>November 1</w:t>
      </w:r>
      <w:r w:rsidR="00E71B07" w:rsidRPr="00904FFF">
        <w:rPr>
          <w:rFonts w:ascii="Calisto MT" w:hAnsi="Calisto MT"/>
          <w:sz w:val="22"/>
        </w:rPr>
        <w:t>9, 2015 (10am-4pm)</w:t>
      </w:r>
    </w:p>
    <w:p w:rsidR="0056026F" w:rsidRPr="00904FFF" w:rsidRDefault="00E71B07" w:rsidP="00056651">
      <w:pPr>
        <w:pStyle w:val="Title"/>
        <w:spacing w:after="0" w:line="240" w:lineRule="auto"/>
        <w:rPr>
          <w:rFonts w:ascii="Calisto MT" w:hAnsi="Calisto MT"/>
          <w:sz w:val="24"/>
        </w:rPr>
      </w:pPr>
      <w:r w:rsidRPr="00904FFF">
        <w:rPr>
          <w:rFonts w:ascii="Calisto MT" w:hAnsi="Calisto MT"/>
          <w:sz w:val="24"/>
        </w:rPr>
        <w:t xml:space="preserve"> </w:t>
      </w:r>
      <w:r w:rsidRPr="00904FFF">
        <w:rPr>
          <w:rFonts w:ascii="Calisto MT" w:hAnsi="Calisto MT"/>
          <w:sz w:val="22"/>
        </w:rPr>
        <w:t>November 19, 2015</w:t>
      </w:r>
      <w:r w:rsidR="00873BE6" w:rsidRPr="00904FFF">
        <w:rPr>
          <w:rFonts w:ascii="Calisto MT" w:hAnsi="Calisto MT"/>
          <w:sz w:val="22"/>
        </w:rPr>
        <w:t xml:space="preserve"> (10am-4</w:t>
      </w:r>
      <w:r w:rsidRPr="00904FFF">
        <w:rPr>
          <w:rFonts w:ascii="Calisto MT" w:hAnsi="Calisto MT"/>
          <w:sz w:val="22"/>
        </w:rPr>
        <w:t>pm)</w:t>
      </w:r>
    </w:p>
    <w:p w:rsidR="00056651" w:rsidRPr="00904FFF" w:rsidRDefault="00056651" w:rsidP="00056651">
      <w:pPr>
        <w:pStyle w:val="Title"/>
        <w:spacing w:after="0" w:line="240" w:lineRule="auto"/>
        <w:rPr>
          <w:rFonts w:ascii="Calisto MT" w:hAnsi="Calisto MT"/>
          <w:b w:val="0"/>
          <w:sz w:val="22"/>
        </w:rPr>
      </w:pPr>
      <w:r w:rsidRPr="00904FFF">
        <w:rPr>
          <w:rFonts w:ascii="Calisto MT" w:hAnsi="Calisto MT"/>
          <w:b w:val="0"/>
          <w:sz w:val="22"/>
        </w:rPr>
        <w:t>Highland Hills Branch Library</w:t>
      </w:r>
    </w:p>
    <w:p w:rsidR="00056651" w:rsidRPr="00904FFF" w:rsidRDefault="00E71B07" w:rsidP="00056651">
      <w:pPr>
        <w:pStyle w:val="Title"/>
        <w:spacing w:after="0" w:line="240" w:lineRule="auto"/>
        <w:rPr>
          <w:rFonts w:ascii="Calisto MT" w:hAnsi="Calisto MT"/>
          <w:b w:val="0"/>
          <w:sz w:val="22"/>
        </w:rPr>
      </w:pPr>
      <w:r w:rsidRPr="00904FFF">
        <w:rPr>
          <w:rFonts w:ascii="Calisto MT" w:hAnsi="Calisto MT"/>
          <w:b w:val="0"/>
          <w:sz w:val="22"/>
        </w:rPr>
        <w:t>6200 Bonnie View Road</w:t>
      </w:r>
    </w:p>
    <w:p w:rsidR="00056651" w:rsidRPr="00904FFF" w:rsidRDefault="00056651" w:rsidP="00056651">
      <w:pPr>
        <w:pStyle w:val="Title"/>
        <w:spacing w:after="0" w:line="240" w:lineRule="auto"/>
        <w:rPr>
          <w:rFonts w:ascii="Calisto MT" w:hAnsi="Calisto MT"/>
          <w:b w:val="0"/>
          <w:sz w:val="22"/>
        </w:rPr>
      </w:pPr>
      <w:r w:rsidRPr="00904FFF">
        <w:rPr>
          <w:rFonts w:ascii="Calisto MT" w:hAnsi="Calisto MT"/>
          <w:b w:val="0"/>
          <w:sz w:val="22"/>
        </w:rPr>
        <w:t>Dallas, TX 75241</w:t>
      </w:r>
    </w:p>
    <w:p w:rsidR="0056026F" w:rsidRPr="00904FFF" w:rsidRDefault="0056026F" w:rsidP="00056651">
      <w:pPr>
        <w:pStyle w:val="Title"/>
        <w:spacing w:after="0" w:line="240" w:lineRule="auto"/>
        <w:rPr>
          <w:rFonts w:ascii="Calisto MT" w:hAnsi="Calisto MT"/>
          <w:b w:val="0"/>
          <w:sz w:val="22"/>
        </w:rPr>
      </w:pPr>
    </w:p>
    <w:p w:rsidR="00E71B07" w:rsidRPr="00904FFF" w:rsidRDefault="00E71B07" w:rsidP="00056651">
      <w:pPr>
        <w:pStyle w:val="Title"/>
        <w:spacing w:after="0" w:line="240" w:lineRule="auto"/>
        <w:rPr>
          <w:rFonts w:ascii="Calisto MT" w:hAnsi="Calisto MT"/>
          <w:sz w:val="22"/>
        </w:rPr>
      </w:pPr>
      <w:r w:rsidRPr="00904FFF">
        <w:rPr>
          <w:rFonts w:ascii="Calisto MT" w:hAnsi="Calisto MT"/>
          <w:sz w:val="22"/>
        </w:rPr>
        <w:t xml:space="preserve">VOLUNTEERS NEEDED!!! </w:t>
      </w:r>
    </w:p>
    <w:p w:rsidR="00E71B07" w:rsidRPr="00904FFF" w:rsidRDefault="00E71B07" w:rsidP="00E71B07">
      <w:pPr>
        <w:pStyle w:val="Title"/>
        <w:spacing w:after="0" w:line="240" w:lineRule="auto"/>
        <w:rPr>
          <w:rFonts w:ascii="Calisto MT" w:hAnsi="Calisto MT"/>
          <w:sz w:val="20"/>
        </w:rPr>
      </w:pPr>
      <w:r w:rsidRPr="00904FFF">
        <w:rPr>
          <w:rFonts w:ascii="Calisto MT" w:hAnsi="Calisto MT"/>
          <w:sz w:val="20"/>
        </w:rPr>
        <w:t>Students can earn Internship/Community Service Hours</w:t>
      </w:r>
    </w:p>
    <w:p w:rsidR="00E71B07" w:rsidRPr="00904FFF" w:rsidRDefault="00E71B07" w:rsidP="00E71B07">
      <w:pPr>
        <w:pStyle w:val="Title"/>
        <w:spacing w:after="0" w:line="240" w:lineRule="auto"/>
        <w:rPr>
          <w:rFonts w:ascii="Calisto MT" w:hAnsi="Calisto MT"/>
          <w:sz w:val="20"/>
        </w:rPr>
      </w:pPr>
      <w:r w:rsidRPr="00904FFF">
        <w:rPr>
          <w:rFonts w:ascii="Calisto MT" w:hAnsi="Calisto MT"/>
          <w:sz w:val="20"/>
        </w:rPr>
        <w:t>Please complete Volunteer Application</w:t>
      </w:r>
      <w:r w:rsidR="00904FFF" w:rsidRPr="00904FFF">
        <w:rPr>
          <w:rFonts w:ascii="Calisto MT" w:hAnsi="Calisto MT"/>
          <w:sz w:val="20"/>
        </w:rPr>
        <w:t xml:space="preserve"> and email to: Dianna.jones@tamuc.edu</w:t>
      </w:r>
    </w:p>
    <w:p w:rsidR="0056026F" w:rsidRPr="00904FFF" w:rsidRDefault="0056026F" w:rsidP="00056651">
      <w:pPr>
        <w:pStyle w:val="Title"/>
        <w:spacing w:after="0" w:line="240" w:lineRule="auto"/>
        <w:rPr>
          <w:rFonts w:ascii="Calisto MT" w:hAnsi="Calisto MT"/>
          <w:sz w:val="32"/>
        </w:rPr>
      </w:pPr>
    </w:p>
    <w:sdt>
      <w:sdtPr>
        <w:rPr>
          <w:rFonts w:ascii="Calisto MT" w:hAnsi="Calisto MT"/>
          <w:b/>
          <w:sz w:val="22"/>
          <w:szCs w:val="24"/>
        </w:rPr>
        <w:alias w:val="Date"/>
        <w:tag w:val="Date"/>
        <w:id w:val="1664272970"/>
        <w:placeholder>
          <w:docPart w:val="8015231FCB7E4BDCA1C554FB97EEF43E"/>
        </w:placeholder>
        <w:date w:fullDate="2015-11-19T00:00:00Z">
          <w:dateFormat w:val="dddd, MMMM dd, yyyy"/>
          <w:lid w:val="en-US"/>
          <w:storeMappedDataAs w:val="dateTime"/>
          <w:calendar w:val="gregorian"/>
        </w:date>
      </w:sdtPr>
      <w:sdtEndPr/>
      <w:sdtContent>
        <w:p w:rsidR="00E87680" w:rsidRPr="00904FFF" w:rsidRDefault="00926CB9" w:rsidP="00926CB9">
          <w:pPr>
            <w:rPr>
              <w:rFonts w:ascii="Calisto MT" w:hAnsi="Calisto MT"/>
              <w:b/>
              <w:sz w:val="24"/>
            </w:rPr>
          </w:pPr>
          <w:r w:rsidRPr="00904FFF">
            <w:rPr>
              <w:rFonts w:ascii="Calisto MT" w:hAnsi="Calisto MT"/>
              <w:b/>
              <w:sz w:val="22"/>
              <w:szCs w:val="24"/>
            </w:rPr>
            <w:t>Thursday, November 19, 2015</w:t>
          </w:r>
        </w:p>
      </w:sdtContent>
    </w:sdt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BFBFBF" w:themeColor="background1" w:themeShade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3"/>
        <w:gridCol w:w="7107"/>
      </w:tblGrid>
      <w:tr w:rsidR="00E87680" w:rsidRPr="00904FFF" w:rsidTr="00093B54">
        <w:tc>
          <w:tcPr>
            <w:tcW w:w="2253" w:type="dxa"/>
          </w:tcPr>
          <w:p w:rsidR="00E87680" w:rsidRPr="00904FFF" w:rsidRDefault="00926CB9" w:rsidP="00926CB9">
            <w:pPr>
              <w:rPr>
                <w:rFonts w:ascii="Calisto MT" w:hAnsi="Calisto MT"/>
              </w:rPr>
            </w:pPr>
            <w:r w:rsidRPr="00904FFF">
              <w:rPr>
                <w:rFonts w:ascii="Calisto MT" w:hAnsi="Calisto MT"/>
              </w:rPr>
              <w:t>11:00 am to 11:30 am</w:t>
            </w:r>
          </w:p>
        </w:tc>
        <w:tc>
          <w:tcPr>
            <w:tcW w:w="7107" w:type="dxa"/>
          </w:tcPr>
          <w:p w:rsidR="00E87680" w:rsidRPr="00904FFF" w:rsidRDefault="00926CB9" w:rsidP="00926CB9">
            <w:pPr>
              <w:rPr>
                <w:rFonts w:ascii="Calisto MT" w:hAnsi="Calisto MT"/>
              </w:rPr>
            </w:pPr>
            <w:r w:rsidRPr="00904FFF">
              <w:rPr>
                <w:rFonts w:ascii="Calisto MT" w:hAnsi="Calisto MT"/>
              </w:rPr>
              <w:t>Registration/Check In</w:t>
            </w:r>
            <w:r w:rsidR="00E71B07" w:rsidRPr="00904FFF">
              <w:rPr>
                <w:rFonts w:ascii="Calisto MT" w:hAnsi="Calisto MT"/>
              </w:rPr>
              <w:t>—2 Volunteers Needed</w:t>
            </w:r>
          </w:p>
        </w:tc>
      </w:tr>
      <w:tr w:rsidR="00926CB9" w:rsidRPr="00904FFF" w:rsidTr="00093B54">
        <w:tc>
          <w:tcPr>
            <w:tcW w:w="2253" w:type="dxa"/>
          </w:tcPr>
          <w:p w:rsidR="00926CB9" w:rsidRPr="00904FFF" w:rsidRDefault="00926CB9" w:rsidP="00926CB9">
            <w:pPr>
              <w:rPr>
                <w:rFonts w:ascii="Calisto MT" w:hAnsi="Calisto MT"/>
              </w:rPr>
            </w:pPr>
            <w:r w:rsidRPr="00904FFF">
              <w:rPr>
                <w:rFonts w:ascii="Calisto MT" w:hAnsi="Calisto MT"/>
              </w:rPr>
              <w:t>11:30 am to  2:00 pm</w:t>
            </w:r>
          </w:p>
        </w:tc>
        <w:tc>
          <w:tcPr>
            <w:tcW w:w="7107" w:type="dxa"/>
          </w:tcPr>
          <w:p w:rsidR="00926CB9" w:rsidRPr="00904FFF" w:rsidRDefault="00926CB9" w:rsidP="00926CB9">
            <w:pPr>
              <w:rPr>
                <w:rFonts w:ascii="Calisto MT" w:hAnsi="Calisto MT"/>
              </w:rPr>
            </w:pPr>
            <w:r w:rsidRPr="00904FFF">
              <w:rPr>
                <w:rFonts w:ascii="Calisto MT" w:hAnsi="Calisto MT"/>
              </w:rPr>
              <w:t>Lunch &amp; Learn (Lunch provided)</w:t>
            </w:r>
            <w:r w:rsidR="00E71B07" w:rsidRPr="00904FFF">
              <w:rPr>
                <w:rFonts w:ascii="Calisto MT" w:hAnsi="Calisto MT"/>
              </w:rPr>
              <w:t>—3 Volunteers Needed</w:t>
            </w:r>
          </w:p>
        </w:tc>
      </w:tr>
      <w:tr w:rsidR="00926CB9" w:rsidRPr="00904FFF" w:rsidTr="00093B54">
        <w:tc>
          <w:tcPr>
            <w:tcW w:w="2253" w:type="dxa"/>
          </w:tcPr>
          <w:p w:rsidR="00926CB9" w:rsidRPr="00904FFF" w:rsidRDefault="00926CB9" w:rsidP="00926CB9">
            <w:pPr>
              <w:rPr>
                <w:rFonts w:ascii="Calisto MT" w:hAnsi="Calisto MT"/>
              </w:rPr>
            </w:pPr>
            <w:r w:rsidRPr="00904FFF">
              <w:rPr>
                <w:rFonts w:ascii="Calisto MT" w:hAnsi="Calisto MT"/>
              </w:rPr>
              <w:t xml:space="preserve"> 2:00 pm to  4:00 pm</w:t>
            </w:r>
          </w:p>
        </w:tc>
        <w:tc>
          <w:tcPr>
            <w:tcW w:w="7107" w:type="dxa"/>
          </w:tcPr>
          <w:p w:rsidR="00926CB9" w:rsidRPr="00904FFF" w:rsidRDefault="00926CB9" w:rsidP="00926CB9">
            <w:pPr>
              <w:rPr>
                <w:rFonts w:ascii="Calisto MT" w:hAnsi="Calisto MT"/>
              </w:rPr>
            </w:pPr>
            <w:r w:rsidRPr="00904FFF">
              <w:rPr>
                <w:rFonts w:ascii="Calisto MT" w:hAnsi="Calisto MT"/>
              </w:rPr>
              <w:t>Employer/Vendor Setup</w:t>
            </w:r>
            <w:r w:rsidR="00E71B07" w:rsidRPr="00904FFF">
              <w:rPr>
                <w:rFonts w:ascii="Calisto MT" w:hAnsi="Calisto MT"/>
              </w:rPr>
              <w:t>—3-5 Volunteers Needed</w:t>
            </w:r>
          </w:p>
          <w:p w:rsidR="00926CB9" w:rsidRPr="00904FFF" w:rsidRDefault="00926CB9" w:rsidP="00926CB9">
            <w:pPr>
              <w:rPr>
                <w:rFonts w:ascii="Calisto MT" w:hAnsi="Calisto MT"/>
              </w:rPr>
            </w:pPr>
            <w:r w:rsidRPr="00904FFF">
              <w:rPr>
                <w:rFonts w:ascii="Calisto MT" w:hAnsi="Calisto MT"/>
              </w:rPr>
              <w:t>Job Seeker Orientation/Workshop</w:t>
            </w:r>
            <w:r w:rsidR="00E71B07" w:rsidRPr="00904FFF">
              <w:rPr>
                <w:rFonts w:ascii="Calisto MT" w:hAnsi="Calisto MT"/>
              </w:rPr>
              <w:t>—1 Volunteer Needed</w:t>
            </w:r>
          </w:p>
        </w:tc>
      </w:tr>
    </w:tbl>
    <w:p w:rsidR="00873632" w:rsidRPr="00904FFF" w:rsidRDefault="00873632" w:rsidP="00904FFF">
      <w:pPr>
        <w:ind w:left="0"/>
        <w:rPr>
          <w:rFonts w:ascii="Calisto MT" w:hAnsi="Calisto MT"/>
          <w:sz w:val="16"/>
        </w:rPr>
      </w:pPr>
    </w:p>
    <w:p w:rsidR="00E87680" w:rsidRPr="00904FFF" w:rsidRDefault="005A7E67" w:rsidP="00926CB9">
      <w:pPr>
        <w:rPr>
          <w:rFonts w:ascii="Calisto MT" w:hAnsi="Calisto MT"/>
          <w:b/>
          <w:sz w:val="22"/>
        </w:rPr>
      </w:pPr>
      <w:sdt>
        <w:sdtPr>
          <w:rPr>
            <w:rFonts w:ascii="Calisto MT" w:hAnsi="Calisto MT"/>
            <w:b/>
            <w:sz w:val="22"/>
          </w:rPr>
          <w:alias w:val="Date"/>
          <w:tag w:val="Date"/>
          <w:id w:val="1664272999"/>
          <w:placeholder>
            <w:docPart w:val="31F84F4DDDDE4C70A8FF1B130EA9A7C5"/>
          </w:placeholder>
          <w:date w:fullDate="2015-11-20T00:00:00Z">
            <w:dateFormat w:val="dddd, MMMM dd, yyyy"/>
            <w:lid w:val="en-US"/>
            <w:storeMappedDataAs w:val="dateTime"/>
            <w:calendar w:val="gregorian"/>
          </w:date>
        </w:sdtPr>
        <w:sdtEndPr/>
        <w:sdtContent>
          <w:r w:rsidR="00926CB9" w:rsidRPr="00904FFF">
            <w:rPr>
              <w:rFonts w:ascii="Calisto MT" w:hAnsi="Calisto MT"/>
              <w:b/>
              <w:sz w:val="22"/>
            </w:rPr>
            <w:t>Friday, November 20, 2015</w:t>
          </w:r>
        </w:sdtContent>
      </w:sdt>
      <w:r w:rsidR="00E71B07" w:rsidRPr="00904FFF">
        <w:rPr>
          <w:rFonts w:ascii="Calisto MT" w:hAnsi="Calisto MT"/>
          <w:b/>
          <w:sz w:val="22"/>
        </w:rPr>
        <w:t>—Multiple Volunteers needed!</w:t>
      </w:r>
    </w:p>
    <w:p w:rsidR="00904FFF" w:rsidRPr="00904FFF" w:rsidRDefault="00904FFF" w:rsidP="00926CB9">
      <w:pPr>
        <w:rPr>
          <w:rFonts w:ascii="Calisto MT" w:hAnsi="Calisto MT"/>
          <w:b/>
          <w:sz w:val="22"/>
        </w:rPr>
      </w:pPr>
      <w:r>
        <w:rPr>
          <w:rFonts w:ascii="Calisto MT" w:hAnsi="Calisto MT"/>
          <w:b/>
          <w:sz w:val="22"/>
        </w:rPr>
        <w:t>**</w:t>
      </w:r>
      <w:r w:rsidRPr="00904FFF">
        <w:rPr>
          <w:rFonts w:ascii="Calisto MT" w:hAnsi="Calisto MT"/>
          <w:b/>
          <w:sz w:val="22"/>
        </w:rPr>
        <w:t>Volunteers needed for lunch setup/service; Workshop Monitors</w:t>
      </w:r>
    </w:p>
    <w:tbl>
      <w:tblPr>
        <w:tblStyle w:val="TableGrid"/>
        <w:tblW w:w="5000" w:type="pct"/>
        <w:tblInd w:w="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BFBFBF" w:themeColor="background1" w:themeShade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"/>
        <w:gridCol w:w="3060"/>
        <w:gridCol w:w="6178"/>
      </w:tblGrid>
      <w:tr w:rsidR="00093B54" w:rsidRPr="00904FFF" w:rsidTr="006170FF">
        <w:tc>
          <w:tcPr>
            <w:tcW w:w="3182" w:type="dxa"/>
            <w:gridSpan w:val="2"/>
            <w:vAlign w:val="center"/>
          </w:tcPr>
          <w:p w:rsidR="00093B54" w:rsidRPr="00904FFF" w:rsidRDefault="00926CB9" w:rsidP="00926CB9">
            <w:pPr>
              <w:rPr>
                <w:rFonts w:ascii="Calisto MT" w:hAnsi="Calisto MT"/>
                <w:sz w:val="22"/>
              </w:rPr>
            </w:pPr>
            <w:r w:rsidRPr="00904FFF">
              <w:rPr>
                <w:rFonts w:ascii="Calisto MT" w:hAnsi="Calisto MT"/>
                <w:sz w:val="22"/>
              </w:rPr>
              <w:t>10:00 am to 11:00 am</w:t>
            </w:r>
          </w:p>
        </w:tc>
        <w:tc>
          <w:tcPr>
            <w:tcW w:w="6178" w:type="dxa"/>
            <w:vAlign w:val="center"/>
          </w:tcPr>
          <w:p w:rsidR="00093B54" w:rsidRPr="00904FFF" w:rsidRDefault="00926CB9" w:rsidP="00904FFF">
            <w:pPr>
              <w:rPr>
                <w:rFonts w:ascii="Calisto MT" w:hAnsi="Calisto MT"/>
                <w:sz w:val="22"/>
              </w:rPr>
            </w:pPr>
            <w:r w:rsidRPr="00904FFF">
              <w:rPr>
                <w:rFonts w:ascii="Calisto MT" w:hAnsi="Calisto MT"/>
                <w:sz w:val="22"/>
              </w:rPr>
              <w:t>Registration/Vender Set Up</w:t>
            </w:r>
          </w:p>
        </w:tc>
      </w:tr>
      <w:tr w:rsidR="00F73BE5" w:rsidRPr="00904FFF" w:rsidTr="006170FF">
        <w:tc>
          <w:tcPr>
            <w:tcW w:w="3182" w:type="dxa"/>
            <w:gridSpan w:val="2"/>
            <w:vAlign w:val="center"/>
          </w:tcPr>
          <w:p w:rsidR="00F73BE5" w:rsidRPr="00904FFF" w:rsidRDefault="00F73BE5" w:rsidP="00926CB9">
            <w:pPr>
              <w:rPr>
                <w:rFonts w:ascii="Calisto MT" w:hAnsi="Calisto MT"/>
                <w:sz w:val="22"/>
              </w:rPr>
            </w:pPr>
            <w:r w:rsidRPr="00904FFF">
              <w:rPr>
                <w:rFonts w:ascii="Calisto MT" w:hAnsi="Calisto MT"/>
                <w:sz w:val="22"/>
              </w:rPr>
              <w:t>10:30 am to 11:30 pm</w:t>
            </w:r>
          </w:p>
        </w:tc>
        <w:tc>
          <w:tcPr>
            <w:tcW w:w="6178" w:type="dxa"/>
            <w:vAlign w:val="center"/>
          </w:tcPr>
          <w:p w:rsidR="00F73BE5" w:rsidRPr="00904FFF" w:rsidRDefault="00F73BE5" w:rsidP="00926CB9">
            <w:pPr>
              <w:rPr>
                <w:rFonts w:ascii="Calisto MT" w:hAnsi="Calisto MT"/>
                <w:sz w:val="22"/>
              </w:rPr>
            </w:pPr>
            <w:r w:rsidRPr="00904FFF">
              <w:rPr>
                <w:rFonts w:ascii="Calisto MT" w:hAnsi="Calisto MT"/>
                <w:sz w:val="22"/>
              </w:rPr>
              <w:t>Opening Introductions</w:t>
            </w:r>
          </w:p>
        </w:tc>
      </w:tr>
      <w:tr w:rsidR="006170FF" w:rsidRPr="00904FFF" w:rsidTr="006170FF">
        <w:tc>
          <w:tcPr>
            <w:tcW w:w="3182" w:type="dxa"/>
            <w:gridSpan w:val="2"/>
            <w:vAlign w:val="center"/>
          </w:tcPr>
          <w:p w:rsidR="006170FF" w:rsidRPr="00904FFF" w:rsidRDefault="006170FF" w:rsidP="00926CB9">
            <w:pPr>
              <w:rPr>
                <w:rFonts w:ascii="Calisto MT" w:hAnsi="Calisto MT"/>
                <w:sz w:val="22"/>
              </w:rPr>
            </w:pPr>
            <w:r w:rsidRPr="00904FFF">
              <w:rPr>
                <w:rFonts w:ascii="Calisto MT" w:hAnsi="Calisto MT"/>
                <w:sz w:val="22"/>
              </w:rPr>
              <w:t xml:space="preserve">11:00 am to  </w:t>
            </w:r>
            <w:r w:rsidR="002A0FC3" w:rsidRPr="00904FFF">
              <w:rPr>
                <w:rFonts w:ascii="Calisto MT" w:hAnsi="Calisto MT"/>
                <w:sz w:val="22"/>
              </w:rPr>
              <w:t>11:3</w:t>
            </w:r>
            <w:r w:rsidRPr="00904FFF">
              <w:rPr>
                <w:rFonts w:ascii="Calisto MT" w:hAnsi="Calisto MT"/>
                <w:sz w:val="22"/>
              </w:rPr>
              <w:t>0 pm</w:t>
            </w:r>
          </w:p>
        </w:tc>
        <w:tc>
          <w:tcPr>
            <w:tcW w:w="6178" w:type="dxa"/>
            <w:vAlign w:val="center"/>
          </w:tcPr>
          <w:p w:rsidR="006170FF" w:rsidRPr="00904FFF" w:rsidRDefault="006170FF" w:rsidP="002A0FC3">
            <w:pPr>
              <w:rPr>
                <w:rFonts w:ascii="Calisto MT" w:hAnsi="Calisto MT"/>
                <w:sz w:val="22"/>
              </w:rPr>
            </w:pPr>
            <w:r w:rsidRPr="00904FFF">
              <w:rPr>
                <w:rFonts w:ascii="Calisto MT" w:hAnsi="Calisto MT"/>
                <w:sz w:val="22"/>
              </w:rPr>
              <w:t>Community Engagement/ Interviews/</w:t>
            </w:r>
            <w:r w:rsidR="002A0FC3" w:rsidRPr="00904FFF">
              <w:rPr>
                <w:rFonts w:ascii="Calisto MT" w:hAnsi="Calisto MT"/>
                <w:sz w:val="22"/>
              </w:rPr>
              <w:t>Screenings</w:t>
            </w:r>
          </w:p>
        </w:tc>
      </w:tr>
      <w:tr w:rsidR="006170FF" w:rsidRPr="00904FFF" w:rsidTr="006170FF">
        <w:trPr>
          <w:trHeight w:val="1053"/>
        </w:trPr>
        <w:tc>
          <w:tcPr>
            <w:tcW w:w="122" w:type="dxa"/>
            <w:vAlign w:val="center"/>
          </w:tcPr>
          <w:p w:rsidR="006170FF" w:rsidRPr="00904FFF" w:rsidRDefault="006170FF" w:rsidP="006170FF">
            <w:pPr>
              <w:rPr>
                <w:rFonts w:ascii="Calisto MT" w:hAnsi="Calisto MT"/>
                <w:sz w:val="22"/>
              </w:rPr>
            </w:pPr>
          </w:p>
        </w:tc>
        <w:tc>
          <w:tcPr>
            <w:tcW w:w="3060" w:type="dxa"/>
            <w:vAlign w:val="center"/>
          </w:tcPr>
          <w:p w:rsidR="006170FF" w:rsidRPr="00904FFF" w:rsidRDefault="006170FF" w:rsidP="009555EE">
            <w:pPr>
              <w:ind w:left="0"/>
              <w:rPr>
                <w:rFonts w:ascii="Calisto MT" w:hAnsi="Calisto MT"/>
                <w:sz w:val="22"/>
              </w:rPr>
            </w:pPr>
            <w:r w:rsidRPr="00904FFF">
              <w:rPr>
                <w:rFonts w:ascii="Calisto MT" w:hAnsi="Calisto MT"/>
                <w:sz w:val="22"/>
              </w:rPr>
              <w:t>11:00 am to 12:30 am</w:t>
            </w:r>
          </w:p>
        </w:tc>
        <w:tc>
          <w:tcPr>
            <w:tcW w:w="6178" w:type="dxa"/>
            <w:vAlign w:val="center"/>
          </w:tcPr>
          <w:p w:rsidR="006170FF" w:rsidRPr="00904FFF" w:rsidRDefault="009555EE" w:rsidP="006170FF">
            <w:pPr>
              <w:rPr>
                <w:rFonts w:ascii="Calisto MT" w:hAnsi="Calisto MT"/>
                <w:sz w:val="22"/>
              </w:rPr>
            </w:pPr>
            <w:r w:rsidRPr="00904FFF">
              <w:rPr>
                <w:rFonts w:ascii="Calisto MT" w:hAnsi="Calisto MT"/>
                <w:sz w:val="22"/>
              </w:rPr>
              <w:t>Workshop</w:t>
            </w:r>
            <w:r w:rsidR="00904FFF" w:rsidRPr="00904FFF">
              <w:rPr>
                <w:rFonts w:ascii="Calisto MT" w:hAnsi="Calisto MT"/>
                <w:sz w:val="22"/>
              </w:rPr>
              <w:t>s</w:t>
            </w:r>
            <w:r w:rsidR="006170FF" w:rsidRPr="00904FFF">
              <w:rPr>
                <w:rFonts w:ascii="Calisto MT" w:hAnsi="Calisto MT"/>
                <w:sz w:val="22"/>
              </w:rPr>
              <w:t xml:space="preserve"> (Class Room A</w:t>
            </w:r>
            <w:r w:rsidR="00904FFF" w:rsidRPr="00904FFF">
              <w:rPr>
                <w:rFonts w:ascii="Calisto MT" w:hAnsi="Calisto MT"/>
                <w:sz w:val="22"/>
              </w:rPr>
              <w:t>)</w:t>
            </w:r>
          </w:p>
          <w:p w:rsidR="006170FF" w:rsidRPr="00904FFF" w:rsidRDefault="006170FF" w:rsidP="009555EE">
            <w:pPr>
              <w:ind w:left="0"/>
              <w:rPr>
                <w:rFonts w:ascii="Calisto MT" w:hAnsi="Calisto MT"/>
                <w:sz w:val="22"/>
              </w:rPr>
            </w:pPr>
          </w:p>
        </w:tc>
      </w:tr>
      <w:tr w:rsidR="00F73BE5" w:rsidRPr="00904FFF" w:rsidTr="00F73BE5">
        <w:trPr>
          <w:trHeight w:val="513"/>
        </w:trPr>
        <w:tc>
          <w:tcPr>
            <w:tcW w:w="3182" w:type="dxa"/>
            <w:gridSpan w:val="2"/>
            <w:vAlign w:val="center"/>
          </w:tcPr>
          <w:p w:rsidR="00F73BE5" w:rsidRPr="00904FFF" w:rsidRDefault="002A0FC3" w:rsidP="006170FF">
            <w:pPr>
              <w:rPr>
                <w:rFonts w:ascii="Calisto MT" w:hAnsi="Calisto MT"/>
                <w:sz w:val="22"/>
              </w:rPr>
            </w:pPr>
            <w:r w:rsidRPr="00904FFF">
              <w:rPr>
                <w:rFonts w:ascii="Calisto MT" w:hAnsi="Calisto MT"/>
                <w:sz w:val="22"/>
              </w:rPr>
              <w:t>11</w:t>
            </w:r>
            <w:r w:rsidR="00F73BE5" w:rsidRPr="00904FFF">
              <w:rPr>
                <w:rFonts w:ascii="Calisto MT" w:hAnsi="Calisto MT"/>
                <w:sz w:val="22"/>
              </w:rPr>
              <w:t>:30 pm to 1</w:t>
            </w:r>
            <w:r w:rsidRPr="00904FFF">
              <w:rPr>
                <w:rFonts w:ascii="Calisto MT" w:hAnsi="Calisto MT"/>
                <w:sz w:val="22"/>
              </w:rPr>
              <w:t>2</w:t>
            </w:r>
            <w:r w:rsidR="00F73BE5" w:rsidRPr="00904FFF">
              <w:rPr>
                <w:rFonts w:ascii="Calisto MT" w:hAnsi="Calisto MT"/>
                <w:sz w:val="22"/>
              </w:rPr>
              <w:t>:30 pm</w:t>
            </w:r>
          </w:p>
        </w:tc>
        <w:tc>
          <w:tcPr>
            <w:tcW w:w="6178" w:type="dxa"/>
            <w:vAlign w:val="center"/>
          </w:tcPr>
          <w:p w:rsidR="00F73BE5" w:rsidRPr="00904FFF" w:rsidRDefault="00F73BE5" w:rsidP="006170FF">
            <w:pPr>
              <w:rPr>
                <w:rFonts w:ascii="Calisto MT" w:hAnsi="Calisto MT"/>
                <w:sz w:val="22"/>
              </w:rPr>
            </w:pPr>
            <w:r w:rsidRPr="00904FFF">
              <w:rPr>
                <w:rFonts w:ascii="Calisto MT" w:hAnsi="Calisto MT"/>
                <w:sz w:val="22"/>
              </w:rPr>
              <w:t>Lunch</w:t>
            </w:r>
            <w:r w:rsidR="002A0FC3" w:rsidRPr="00904FFF">
              <w:rPr>
                <w:rFonts w:ascii="Calisto MT" w:hAnsi="Calisto MT"/>
                <w:sz w:val="22"/>
              </w:rPr>
              <w:t xml:space="preserve"> </w:t>
            </w:r>
            <w:r w:rsidR="00E71B07" w:rsidRPr="00904FFF">
              <w:rPr>
                <w:rFonts w:ascii="Calisto MT" w:hAnsi="Calisto MT"/>
                <w:sz w:val="22"/>
              </w:rPr>
              <w:t xml:space="preserve"> (provided for volunteers</w:t>
            </w:r>
            <w:r w:rsidRPr="00904FFF">
              <w:rPr>
                <w:rFonts w:ascii="Calisto MT" w:hAnsi="Calisto MT"/>
                <w:sz w:val="22"/>
              </w:rPr>
              <w:t>)</w:t>
            </w:r>
          </w:p>
        </w:tc>
      </w:tr>
      <w:tr w:rsidR="00F73BE5" w:rsidRPr="00904FFF" w:rsidTr="00F73BE5">
        <w:tc>
          <w:tcPr>
            <w:tcW w:w="122" w:type="dxa"/>
            <w:vAlign w:val="center"/>
          </w:tcPr>
          <w:p w:rsidR="00F73BE5" w:rsidRPr="00904FFF" w:rsidRDefault="00F73BE5" w:rsidP="006170FF">
            <w:pPr>
              <w:rPr>
                <w:rFonts w:ascii="Calisto MT" w:hAnsi="Calisto MT"/>
                <w:sz w:val="22"/>
              </w:rPr>
            </w:pPr>
          </w:p>
        </w:tc>
        <w:tc>
          <w:tcPr>
            <w:tcW w:w="3060" w:type="dxa"/>
            <w:vAlign w:val="center"/>
          </w:tcPr>
          <w:p w:rsidR="00F73BE5" w:rsidRPr="00904FFF" w:rsidRDefault="002A0FC3" w:rsidP="002A0FC3">
            <w:pPr>
              <w:rPr>
                <w:rFonts w:ascii="Calisto MT" w:hAnsi="Calisto MT"/>
                <w:sz w:val="22"/>
              </w:rPr>
            </w:pPr>
            <w:r w:rsidRPr="00904FFF">
              <w:rPr>
                <w:rFonts w:ascii="Calisto MT" w:hAnsi="Calisto MT"/>
                <w:sz w:val="22"/>
              </w:rPr>
              <w:t xml:space="preserve">12:30 pm to 1:30 </w:t>
            </w:r>
            <w:r w:rsidR="00F73BE5" w:rsidRPr="00904FFF">
              <w:rPr>
                <w:rFonts w:ascii="Calisto MT" w:hAnsi="Calisto MT"/>
                <w:sz w:val="22"/>
              </w:rPr>
              <w:t>pm</w:t>
            </w:r>
          </w:p>
        </w:tc>
        <w:tc>
          <w:tcPr>
            <w:tcW w:w="6178" w:type="dxa"/>
            <w:vAlign w:val="center"/>
          </w:tcPr>
          <w:p w:rsidR="00F73BE5" w:rsidRPr="00904FFF" w:rsidRDefault="00904FFF" w:rsidP="00F73BE5">
            <w:pPr>
              <w:rPr>
                <w:rFonts w:ascii="Calisto MT" w:hAnsi="Calisto MT"/>
                <w:sz w:val="22"/>
              </w:rPr>
            </w:pPr>
            <w:r w:rsidRPr="00904FFF">
              <w:rPr>
                <w:rFonts w:ascii="Calisto MT" w:hAnsi="Calisto MT"/>
                <w:sz w:val="22"/>
              </w:rPr>
              <w:t>Workshops</w:t>
            </w:r>
            <w:r w:rsidR="00F73BE5" w:rsidRPr="00904FFF">
              <w:rPr>
                <w:rFonts w:ascii="Calisto MT" w:hAnsi="Calisto MT"/>
                <w:sz w:val="22"/>
              </w:rPr>
              <w:t xml:space="preserve"> Workshop (Class Room A)</w:t>
            </w:r>
          </w:p>
          <w:p w:rsidR="00F73BE5" w:rsidRPr="00904FFF" w:rsidRDefault="00F73BE5" w:rsidP="00F73BE5">
            <w:pPr>
              <w:rPr>
                <w:rFonts w:ascii="Calisto MT" w:hAnsi="Calisto MT"/>
                <w:sz w:val="22"/>
              </w:rPr>
            </w:pPr>
          </w:p>
        </w:tc>
      </w:tr>
      <w:tr w:rsidR="002A0FC3" w:rsidRPr="00904FFF" w:rsidTr="006170FF">
        <w:tc>
          <w:tcPr>
            <w:tcW w:w="3182" w:type="dxa"/>
            <w:gridSpan w:val="2"/>
            <w:vAlign w:val="center"/>
          </w:tcPr>
          <w:p w:rsidR="002A0FC3" w:rsidRPr="00904FFF" w:rsidRDefault="00873632" w:rsidP="00873632">
            <w:pPr>
              <w:rPr>
                <w:rFonts w:ascii="Calisto MT" w:hAnsi="Calisto MT"/>
                <w:sz w:val="22"/>
              </w:rPr>
            </w:pPr>
            <w:r w:rsidRPr="00904FFF">
              <w:rPr>
                <w:rFonts w:ascii="Calisto MT" w:hAnsi="Calisto MT"/>
                <w:sz w:val="22"/>
              </w:rPr>
              <w:t xml:space="preserve"> 1:30 pm to   2:30 pm</w:t>
            </w:r>
            <w:r w:rsidRPr="00904FFF">
              <w:rPr>
                <w:rFonts w:ascii="Calisto MT" w:hAnsi="Calisto MT"/>
                <w:sz w:val="22"/>
              </w:rPr>
              <w:tab/>
            </w:r>
          </w:p>
        </w:tc>
        <w:tc>
          <w:tcPr>
            <w:tcW w:w="6178" w:type="dxa"/>
            <w:vAlign w:val="center"/>
          </w:tcPr>
          <w:p w:rsidR="002A0FC3" w:rsidRPr="00904FFF" w:rsidRDefault="00873632" w:rsidP="002A0FC3">
            <w:pPr>
              <w:rPr>
                <w:rFonts w:ascii="Calisto MT" w:hAnsi="Calisto MT" w:cs="Arial"/>
                <w:sz w:val="22"/>
              </w:rPr>
            </w:pPr>
            <w:r w:rsidRPr="00904FFF">
              <w:rPr>
                <w:rFonts w:ascii="Calisto MT" w:hAnsi="Calisto MT"/>
                <w:sz w:val="22"/>
              </w:rPr>
              <w:t>Community Engagement/Interviews/Screenings</w:t>
            </w:r>
          </w:p>
        </w:tc>
      </w:tr>
      <w:tr w:rsidR="00093B54" w:rsidRPr="00904FFF" w:rsidTr="006170FF">
        <w:tc>
          <w:tcPr>
            <w:tcW w:w="3182" w:type="dxa"/>
            <w:gridSpan w:val="2"/>
            <w:vAlign w:val="center"/>
          </w:tcPr>
          <w:p w:rsidR="00093B54" w:rsidRPr="00904FFF" w:rsidRDefault="00873632" w:rsidP="002A0FC3">
            <w:pPr>
              <w:rPr>
                <w:rFonts w:ascii="Calisto MT" w:hAnsi="Calisto MT"/>
                <w:sz w:val="22"/>
              </w:rPr>
            </w:pPr>
            <w:r w:rsidRPr="00904FFF">
              <w:rPr>
                <w:rFonts w:ascii="Calisto MT" w:hAnsi="Calisto MT"/>
                <w:sz w:val="22"/>
              </w:rPr>
              <w:t xml:space="preserve"> </w:t>
            </w:r>
            <w:r w:rsidR="002A0FC3" w:rsidRPr="00904FFF">
              <w:rPr>
                <w:rFonts w:ascii="Calisto MT" w:hAnsi="Calisto MT"/>
                <w:sz w:val="22"/>
              </w:rPr>
              <w:t xml:space="preserve">2:30 pm to </w:t>
            </w:r>
            <w:r w:rsidRPr="00904FFF">
              <w:rPr>
                <w:rFonts w:ascii="Calisto MT" w:hAnsi="Calisto MT"/>
                <w:sz w:val="22"/>
              </w:rPr>
              <w:t xml:space="preserve"> </w:t>
            </w:r>
            <w:r w:rsidR="002A0FC3" w:rsidRPr="00904FFF">
              <w:rPr>
                <w:rFonts w:ascii="Calisto MT" w:hAnsi="Calisto MT"/>
                <w:sz w:val="22"/>
              </w:rPr>
              <w:t>3:00 pm</w:t>
            </w:r>
          </w:p>
        </w:tc>
        <w:tc>
          <w:tcPr>
            <w:tcW w:w="6178" w:type="dxa"/>
            <w:vAlign w:val="center"/>
          </w:tcPr>
          <w:p w:rsidR="00093B54" w:rsidRPr="00904FFF" w:rsidRDefault="00873632" w:rsidP="002A0FC3">
            <w:pPr>
              <w:rPr>
                <w:rFonts w:ascii="Calisto MT" w:hAnsi="Calisto MT" w:cs="Arial"/>
                <w:sz w:val="22"/>
              </w:rPr>
            </w:pPr>
            <w:r w:rsidRPr="00904FFF">
              <w:rPr>
                <w:rFonts w:ascii="Calisto MT" w:hAnsi="Calisto MT" w:cs="Arial"/>
                <w:sz w:val="22"/>
              </w:rPr>
              <w:t xml:space="preserve">Closing </w:t>
            </w:r>
            <w:r w:rsidR="002A0FC3" w:rsidRPr="00904FFF">
              <w:rPr>
                <w:rFonts w:ascii="Calisto MT" w:hAnsi="Calisto MT" w:cs="Arial"/>
                <w:sz w:val="22"/>
              </w:rPr>
              <w:t>Remarks</w:t>
            </w:r>
          </w:p>
        </w:tc>
      </w:tr>
    </w:tbl>
    <w:p w:rsidR="00E87680" w:rsidRPr="00904FFF" w:rsidRDefault="00E87680" w:rsidP="00873632">
      <w:pPr>
        <w:pStyle w:val="Title"/>
        <w:rPr>
          <w:sz w:val="32"/>
        </w:rPr>
      </w:pPr>
    </w:p>
    <w:p w:rsidR="00E71B07" w:rsidRPr="00904FFF" w:rsidRDefault="00E71B07" w:rsidP="00E71B07">
      <w:pPr>
        <w:pStyle w:val="Title"/>
        <w:jc w:val="left"/>
        <w:rPr>
          <w:sz w:val="20"/>
        </w:rPr>
      </w:pPr>
      <w:r w:rsidRPr="00904FFF">
        <w:rPr>
          <w:sz w:val="20"/>
        </w:rPr>
        <w:t>Thank you in advance for your assistance with this Community Event! TAMUC Social Work Interns will be provided Field Hours.</w:t>
      </w:r>
    </w:p>
    <w:p w:rsidR="00904FFF" w:rsidRPr="00E71B07" w:rsidRDefault="00904FFF" w:rsidP="00E71B07">
      <w:pPr>
        <w:pStyle w:val="Title"/>
        <w:jc w:val="left"/>
        <w:rPr>
          <w:sz w:val="22"/>
        </w:rPr>
      </w:pPr>
      <w:r w:rsidRPr="00904FFF">
        <w:rPr>
          <w:sz w:val="20"/>
        </w:rPr>
        <w:t>Volunteer Assignments will be made by Nov. 13</w:t>
      </w:r>
      <w:r>
        <w:rPr>
          <w:sz w:val="20"/>
        </w:rPr>
        <w:t>, 2015, make sure you include contact information and check your email for receipt of application.</w:t>
      </w:r>
    </w:p>
    <w:sectPr w:rsidR="00904FFF" w:rsidRPr="00E71B07" w:rsidSect="00093B54">
      <w:headerReference w:type="default" r:id="rId8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E67" w:rsidRDefault="005A7E67" w:rsidP="00926CB9">
      <w:pPr>
        <w:spacing w:before="0" w:after="0" w:line="240" w:lineRule="auto"/>
      </w:pPr>
      <w:r>
        <w:separator/>
      </w:r>
    </w:p>
  </w:endnote>
  <w:endnote w:type="continuationSeparator" w:id="0">
    <w:p w:rsidR="005A7E67" w:rsidRDefault="005A7E67" w:rsidP="00926CB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E67" w:rsidRDefault="005A7E67" w:rsidP="00926CB9">
      <w:pPr>
        <w:spacing w:before="0" w:after="0" w:line="240" w:lineRule="auto"/>
      </w:pPr>
      <w:r>
        <w:separator/>
      </w:r>
    </w:p>
  </w:footnote>
  <w:footnote w:type="continuationSeparator" w:id="0">
    <w:p w:rsidR="005A7E67" w:rsidRDefault="005A7E67" w:rsidP="00926CB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CB9" w:rsidRPr="00926CB9" w:rsidRDefault="00926CB9" w:rsidP="00926CB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-181730</wp:posOffset>
          </wp:positionV>
          <wp:extent cx="5943600" cy="104902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Banner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049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CB9"/>
    <w:rsid w:val="00013B61"/>
    <w:rsid w:val="00056651"/>
    <w:rsid w:val="000600A1"/>
    <w:rsid w:val="00093B54"/>
    <w:rsid w:val="000C224B"/>
    <w:rsid w:val="000C3EC1"/>
    <w:rsid w:val="000F31DD"/>
    <w:rsid w:val="00193A0C"/>
    <w:rsid w:val="00242E5D"/>
    <w:rsid w:val="002633CE"/>
    <w:rsid w:val="00293816"/>
    <w:rsid w:val="002A0FC3"/>
    <w:rsid w:val="002E5E84"/>
    <w:rsid w:val="00305E8D"/>
    <w:rsid w:val="00316C98"/>
    <w:rsid w:val="00322038"/>
    <w:rsid w:val="00336B6F"/>
    <w:rsid w:val="00365C36"/>
    <w:rsid w:val="00370770"/>
    <w:rsid w:val="00396651"/>
    <w:rsid w:val="003B10C0"/>
    <w:rsid w:val="003D69BA"/>
    <w:rsid w:val="00402F69"/>
    <w:rsid w:val="0041378C"/>
    <w:rsid w:val="00452E55"/>
    <w:rsid w:val="004E77BD"/>
    <w:rsid w:val="0056026F"/>
    <w:rsid w:val="00595F76"/>
    <w:rsid w:val="005A7E67"/>
    <w:rsid w:val="005B3147"/>
    <w:rsid w:val="005C7890"/>
    <w:rsid w:val="005D6D58"/>
    <w:rsid w:val="006170FF"/>
    <w:rsid w:val="00666066"/>
    <w:rsid w:val="00666460"/>
    <w:rsid w:val="006D5F3F"/>
    <w:rsid w:val="006E7E18"/>
    <w:rsid w:val="007739C1"/>
    <w:rsid w:val="007817F5"/>
    <w:rsid w:val="00873632"/>
    <w:rsid w:val="00873BE6"/>
    <w:rsid w:val="00882812"/>
    <w:rsid w:val="008B4098"/>
    <w:rsid w:val="008B7154"/>
    <w:rsid w:val="00904FFF"/>
    <w:rsid w:val="009209FE"/>
    <w:rsid w:val="00921CBA"/>
    <w:rsid w:val="00926CB9"/>
    <w:rsid w:val="009555EE"/>
    <w:rsid w:val="009C5D45"/>
    <w:rsid w:val="009D4201"/>
    <w:rsid w:val="009E3BC6"/>
    <w:rsid w:val="00A12502"/>
    <w:rsid w:val="00A67B22"/>
    <w:rsid w:val="00AC2008"/>
    <w:rsid w:val="00B63707"/>
    <w:rsid w:val="00B72366"/>
    <w:rsid w:val="00B936B6"/>
    <w:rsid w:val="00BC2BAE"/>
    <w:rsid w:val="00C3287E"/>
    <w:rsid w:val="00C35000"/>
    <w:rsid w:val="00CC1F8C"/>
    <w:rsid w:val="00D02D62"/>
    <w:rsid w:val="00D0467D"/>
    <w:rsid w:val="00DA72B0"/>
    <w:rsid w:val="00E71B07"/>
    <w:rsid w:val="00E87680"/>
    <w:rsid w:val="00EF580F"/>
    <w:rsid w:val="00F7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D4CAA51-6C39-4144-810D-5A5F9AD30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B61"/>
    <w:pPr>
      <w:spacing w:before="60" w:after="60" w:line="276" w:lineRule="auto"/>
      <w:ind w:left="58"/>
    </w:pPr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qFormat/>
    <w:rsid w:val="00093B54"/>
    <w:pPr>
      <w:pBdr>
        <w:top w:val="single" w:sz="4" w:space="1" w:color="215868" w:themeColor="accent5" w:themeShade="80"/>
        <w:bottom w:val="single" w:sz="4" w:space="1" w:color="215868" w:themeColor="accent5" w:themeShade="80"/>
      </w:pBdr>
      <w:shd w:val="clear" w:color="auto" w:fill="4BACC6" w:themeFill="accent5"/>
      <w:spacing w:before="300"/>
      <w:jc w:val="center"/>
      <w:outlineLvl w:val="0"/>
    </w:pPr>
    <w:rPr>
      <w:rFonts w:asciiTheme="majorHAnsi" w:hAnsiTheme="majorHAnsi" w:cs="Arial"/>
      <w:b/>
      <w:bCs/>
      <w:color w:val="FFFFFF" w:themeColor="background1"/>
      <w:sz w:val="24"/>
      <w:szCs w:val="24"/>
    </w:rPr>
  </w:style>
  <w:style w:type="paragraph" w:styleId="Heading2">
    <w:name w:val="heading 2"/>
    <w:basedOn w:val="Normal"/>
    <w:next w:val="Normal"/>
    <w:semiHidden/>
    <w:unhideWhenUsed/>
    <w:rsid w:val="009C5D45"/>
    <w:pPr>
      <w:keepNext/>
      <w:spacing w:before="24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3B54"/>
    <w:rPr>
      <w:rFonts w:asciiTheme="majorHAnsi" w:hAnsiTheme="majorHAnsi" w:cs="Arial"/>
      <w:b/>
      <w:bCs/>
      <w:color w:val="FFFFFF" w:themeColor="background1"/>
      <w:sz w:val="24"/>
      <w:szCs w:val="24"/>
      <w:shd w:val="clear" w:color="auto" w:fill="4BACC6" w:themeFill="accent5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qFormat/>
    <w:rsid w:val="00093B54"/>
    <w:pPr>
      <w:spacing w:before="0" w:after="240"/>
      <w:jc w:val="center"/>
    </w:pPr>
    <w:rPr>
      <w:rFonts w:asciiTheme="majorHAnsi" w:hAnsiTheme="majorHAnsi" w:cs="Arial"/>
      <w:b/>
      <w:bCs/>
      <w:sz w:val="36"/>
      <w:szCs w:val="32"/>
    </w:rPr>
  </w:style>
  <w:style w:type="character" w:styleId="PlaceholderText">
    <w:name w:val="Placeholder Text"/>
    <w:basedOn w:val="DefaultParagraphFont"/>
    <w:uiPriority w:val="99"/>
    <w:semiHidden/>
    <w:rsid w:val="00093B54"/>
    <w:rPr>
      <w:color w:val="808080"/>
    </w:rPr>
  </w:style>
  <w:style w:type="table" w:styleId="TableGrid">
    <w:name w:val="Table Grid"/>
    <w:basedOn w:val="TableNormal"/>
    <w:uiPriority w:val="59"/>
    <w:rsid w:val="00E87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6CB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CB9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926CB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CB9"/>
    <w:rPr>
      <w:rFonts w:asciiTheme="minorHAnsi" w:hAnsiTheme="minorHAnsi"/>
    </w:rPr>
  </w:style>
  <w:style w:type="character" w:styleId="SubtleEmphasis">
    <w:name w:val="Subtle Emphasis"/>
    <w:basedOn w:val="DefaultParagraphFont"/>
    <w:uiPriority w:val="19"/>
    <w:qFormat/>
    <w:rsid w:val="00926CB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ecutive%20Director\AppData\Roaming\Microsoft\Templates\Conference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015231FCB7E4BDCA1C554FB97EEF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E3084-6397-4B0B-AC2C-065B7DC249A6}"/>
      </w:docPartPr>
      <w:docPartBody>
        <w:p w:rsidR="00EC5D2B" w:rsidRDefault="005C1916">
          <w:pPr>
            <w:pStyle w:val="8015231FCB7E4BDCA1C554FB97EEF43E"/>
          </w:pPr>
          <w:r>
            <w:t>[Click to select date]</w:t>
          </w:r>
        </w:p>
      </w:docPartBody>
    </w:docPart>
    <w:docPart>
      <w:docPartPr>
        <w:name w:val="31F84F4DDDDE4C70A8FF1B130EA9A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6C617-9085-4C45-823D-DED90F8B3638}"/>
      </w:docPartPr>
      <w:docPartBody>
        <w:p w:rsidR="00EC5D2B" w:rsidRDefault="005C1916">
          <w:pPr>
            <w:pStyle w:val="31F84F4DDDDE4C70A8FF1B130EA9A7C5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1F4"/>
    <w:rsid w:val="005C1916"/>
    <w:rsid w:val="00816C0D"/>
    <w:rsid w:val="00AA6FD6"/>
    <w:rsid w:val="00E371F4"/>
    <w:rsid w:val="00EC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015231FCB7E4BDCA1C554FB97EEF43E">
    <w:name w:val="8015231FCB7E4BDCA1C554FB97EEF43E"/>
  </w:style>
  <w:style w:type="paragraph" w:customStyle="1" w:styleId="59AB688879594F01B8798A0954AC3A4A">
    <w:name w:val="59AB688879594F01B8798A0954AC3A4A"/>
  </w:style>
  <w:style w:type="paragraph" w:customStyle="1" w:styleId="A9AA018737654C398051548EFCF6818D">
    <w:name w:val="A9AA018737654C398051548EFCF6818D"/>
  </w:style>
  <w:style w:type="paragraph" w:customStyle="1" w:styleId="31F84F4DDDDE4C70A8FF1B130EA9A7C5">
    <w:name w:val="31F84F4DDDDE4C70A8FF1B130EA9A7C5"/>
  </w:style>
  <w:style w:type="paragraph" w:customStyle="1" w:styleId="FDB38992AE59487284550D4E759645CE">
    <w:name w:val="FDB38992AE59487284550D4E759645CE"/>
  </w:style>
  <w:style w:type="paragraph" w:customStyle="1" w:styleId="0C335027ADFB442DB59BBBBA8BD19C2D">
    <w:name w:val="0C335027ADFB442DB59BBBBA8BD19C2D"/>
  </w:style>
  <w:style w:type="paragraph" w:customStyle="1" w:styleId="BCBE6F0F0A07438A803AD10FF04AE7A4">
    <w:name w:val="BCBE6F0F0A07438A803AD10FF04AE7A4"/>
  </w:style>
  <w:style w:type="paragraph" w:customStyle="1" w:styleId="608B1A28A81C41569AB76C2A6F6B9EA8">
    <w:name w:val="608B1A28A81C41569AB76C2A6F6B9EA8"/>
  </w:style>
  <w:style w:type="paragraph" w:customStyle="1" w:styleId="CEAC70CD25DD496A9375D824A9DD6DFD">
    <w:name w:val="CEAC70CD25DD496A9375D824A9DD6DFD"/>
  </w:style>
  <w:style w:type="paragraph" w:customStyle="1" w:styleId="666F11DC66A748E18A3E66E1A06C6FC0">
    <w:name w:val="666F11DC66A748E18A3E66E1A06C6FC0"/>
  </w:style>
  <w:style w:type="paragraph" w:customStyle="1" w:styleId="A66D189681E044CAAC2FE76946ECA3DA">
    <w:name w:val="A66D189681E044CAAC2FE76946ECA3DA"/>
  </w:style>
  <w:style w:type="paragraph" w:customStyle="1" w:styleId="0001A256CC164259BA656BC1757117A4">
    <w:name w:val="0001A256CC164259BA656BC1757117A4"/>
  </w:style>
  <w:style w:type="paragraph" w:customStyle="1" w:styleId="B6A00FC39DDF4D1E9A68004D8FF90499">
    <w:name w:val="B6A00FC39DDF4D1E9A68004D8FF90499"/>
  </w:style>
  <w:style w:type="paragraph" w:customStyle="1" w:styleId="DDB58BBC360546EA9280287257AB1F71">
    <w:name w:val="DDB58BBC360546EA9280287257AB1F71"/>
  </w:style>
  <w:style w:type="paragraph" w:customStyle="1" w:styleId="12649F3E1CE448F1A169EED096E0CCE5">
    <w:name w:val="12649F3E1CE448F1A169EED096E0CCE5"/>
  </w:style>
  <w:style w:type="paragraph" w:customStyle="1" w:styleId="941F785922FE4D0DBCE8E9B6D1A522C9">
    <w:name w:val="941F785922FE4D0DBCE8E9B6D1A522C9"/>
  </w:style>
  <w:style w:type="paragraph" w:customStyle="1" w:styleId="DA8AF6F78C6E4AB28F8CC83B1EE1BAA8">
    <w:name w:val="DA8AF6F78C6E4AB28F8CC83B1EE1BAA8"/>
  </w:style>
  <w:style w:type="paragraph" w:customStyle="1" w:styleId="C245F962BD4C4037ABF31A7BAF612899">
    <w:name w:val="C245F962BD4C4037ABF31A7BAF612899"/>
  </w:style>
  <w:style w:type="paragraph" w:customStyle="1" w:styleId="C28E3B7AEE5E40A18806D73AAB90D9F3">
    <w:name w:val="C28E3B7AEE5E40A18806D73AAB90D9F3"/>
  </w:style>
  <w:style w:type="paragraph" w:customStyle="1" w:styleId="4F1810459CA54CAABE818260063326D5">
    <w:name w:val="4F1810459CA54CAABE818260063326D5"/>
  </w:style>
  <w:style w:type="paragraph" w:customStyle="1" w:styleId="9B21EF62F79A4C0B8ED8185304AE346C">
    <w:name w:val="9B21EF62F79A4C0B8ED8185304AE346C"/>
  </w:style>
  <w:style w:type="paragraph" w:customStyle="1" w:styleId="C5AF253F45ED4687B7B614A0FBDF9A28">
    <w:name w:val="C5AF253F45ED4687B7B614A0FBDF9A28"/>
  </w:style>
  <w:style w:type="paragraph" w:customStyle="1" w:styleId="734CA2DF45FD4057B334F59D7394F71E">
    <w:name w:val="734CA2DF45FD4057B334F59D7394F71E"/>
  </w:style>
  <w:style w:type="paragraph" w:customStyle="1" w:styleId="E15272674C8A4FC799234A440A0A0948">
    <w:name w:val="E15272674C8A4FC799234A440A0A0948"/>
  </w:style>
  <w:style w:type="paragraph" w:customStyle="1" w:styleId="D4E243E3A78641838D685E61EDF681E5">
    <w:name w:val="D4E243E3A78641838D685E61EDF681E5"/>
  </w:style>
  <w:style w:type="paragraph" w:customStyle="1" w:styleId="AB15ED1B940A4C89BA554ACB94A1FF9D">
    <w:name w:val="AB15ED1B940A4C89BA554ACB94A1FF9D"/>
  </w:style>
  <w:style w:type="paragraph" w:customStyle="1" w:styleId="B28566CE3C5F408A8BF8DCA69C536838">
    <w:name w:val="B28566CE3C5F408A8BF8DCA69C536838"/>
  </w:style>
  <w:style w:type="paragraph" w:customStyle="1" w:styleId="FFEE00B68E774CE8881F93F6A83ADF03">
    <w:name w:val="FFEE00B68E774CE8881F93F6A83ADF03"/>
  </w:style>
  <w:style w:type="paragraph" w:customStyle="1" w:styleId="E9432381E8424CC8AB9CEBEE46100E8B">
    <w:name w:val="E9432381E8424CC8AB9CEBEE46100E8B"/>
  </w:style>
  <w:style w:type="paragraph" w:customStyle="1" w:styleId="90C7627F95E04E3A9EFDDF18E9421BEC">
    <w:name w:val="90C7627F95E04E3A9EFDDF18E9421BEC"/>
  </w:style>
  <w:style w:type="paragraph" w:customStyle="1" w:styleId="9E0B4E39CD114B50BBC1CD14D81C9B0E">
    <w:name w:val="9E0B4E39CD114B50BBC1CD14D81C9B0E"/>
  </w:style>
  <w:style w:type="paragraph" w:customStyle="1" w:styleId="456C20024AC847D58EE5C21EB29BD8D9">
    <w:name w:val="456C20024AC847D58EE5C21EB29BD8D9"/>
  </w:style>
  <w:style w:type="paragraph" w:customStyle="1" w:styleId="12B11FF4B21B4141A30EEAA6A29791C8">
    <w:name w:val="12B11FF4B21B4141A30EEAA6A29791C8"/>
  </w:style>
  <w:style w:type="paragraph" w:customStyle="1" w:styleId="14C78DE35AAD48D4BDAF5849CAF0A363">
    <w:name w:val="14C78DE35AAD48D4BDAF5849CAF0A363"/>
  </w:style>
  <w:style w:type="paragraph" w:customStyle="1" w:styleId="2DDD67147AF1409B9BAE693BCC5C4770">
    <w:name w:val="2DDD67147AF1409B9BAE693BCC5C4770"/>
  </w:style>
  <w:style w:type="paragraph" w:customStyle="1" w:styleId="DF2C06AB5DA84104B3009381DAF648CD">
    <w:name w:val="DF2C06AB5DA84104B3009381DAF648CD"/>
  </w:style>
  <w:style w:type="paragraph" w:customStyle="1" w:styleId="8E59801C77974F649074CE1C4427EA09">
    <w:name w:val="8E59801C77974F649074CE1C4427EA09"/>
  </w:style>
  <w:style w:type="paragraph" w:customStyle="1" w:styleId="F48619F48998490AA5E9804DD6B69FF3">
    <w:name w:val="F48619F48998490AA5E9804DD6B69FF3"/>
  </w:style>
  <w:style w:type="paragraph" w:customStyle="1" w:styleId="845BD327A84A4A549F1325A994073D48">
    <w:name w:val="845BD327A84A4A549F1325A994073D48"/>
  </w:style>
  <w:style w:type="paragraph" w:customStyle="1" w:styleId="37F7715ACEDA461CB124186718CA14F4">
    <w:name w:val="37F7715ACEDA461CB124186718CA14F4"/>
    <w:rsid w:val="00E371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DA0A0A67-322B-47E5-956F-0B24ADA831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Conference agenda</Template>
  <TotalTime>80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Conference agenda</vt:lpstr>
    </vt:vector>
  </TitlesOfParts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agenda</dc:title>
  <dc:creator>Assata Thomas</dc:creator>
  <cp:keywords/>
  <cp:lastModifiedBy>Dianna Jones</cp:lastModifiedBy>
  <cp:revision>3</cp:revision>
  <cp:lastPrinted>2015-10-11T06:59:00Z</cp:lastPrinted>
  <dcterms:created xsi:type="dcterms:W3CDTF">2015-10-23T02:39:00Z</dcterms:created>
  <dcterms:modified xsi:type="dcterms:W3CDTF">2015-10-24T02:00:00Z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