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201C4" w:rsidRPr="00476B4A" w:rsidRDefault="00EB6C0D" w:rsidP="0057072F">
      <w:r w:rsidRPr="00476B4A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544A1AB" wp14:editId="44FB0FFC">
                <wp:simplePos x="0" y="0"/>
                <wp:positionH relativeFrom="column">
                  <wp:posOffset>2505075</wp:posOffset>
                </wp:positionH>
                <wp:positionV relativeFrom="paragraph">
                  <wp:posOffset>6381750</wp:posOffset>
                </wp:positionV>
                <wp:extent cx="3857625" cy="27622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2762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36EA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When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: 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76B4A">
                              <w:rPr>
                                <w:rFonts w:ascii="Arial" w:hAnsi="Arial"/>
                                <w:color w:val="FFFFFF"/>
                                <w:spacing w:val="26"/>
                              </w:rPr>
                              <w:t>M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arch 24, 2011</w:t>
                            </w:r>
                          </w:p>
                          <w:p w:rsidR="00476B4A" w:rsidRPr="004936EA" w:rsidRDefault="00476B4A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3F1336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Time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: 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5:00 P.M.</w:t>
                            </w:r>
                          </w:p>
                          <w:p w:rsidR="00476B4A" w:rsidRPr="004936EA" w:rsidRDefault="00476B4A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476B4A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Where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: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  <w:t>AGR House (Blueberry Farm)</w:t>
                            </w:r>
                          </w:p>
                          <w:p w:rsidR="003F1336" w:rsidRPr="004936EA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  </w:t>
                            </w:r>
                          </w:p>
                          <w:p w:rsidR="003F1336" w:rsidRPr="004936EA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Registration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: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  <w:t xml:space="preserve">Teams of 4 </w:t>
                            </w:r>
                          </w:p>
                          <w:p w:rsidR="00476B4A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Register by March 22, 2011</w:t>
                            </w:r>
                          </w:p>
                          <w:p w:rsidR="00476B4A" w:rsidRPr="004936EA" w:rsidRDefault="00476B4A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3F1336" w:rsidRDefault="003F1336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Email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: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DPerry@leo.tamu-commerce.edu</w:t>
                            </w:r>
                          </w:p>
                          <w:p w:rsidR="00476B4A" w:rsidRPr="004936EA" w:rsidRDefault="00476B4A" w:rsidP="00476B4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EB6C0D" w:rsidRDefault="004936EA" w:rsidP="00EB6C0D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Prizes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: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  <w:t xml:space="preserve">Awards will be given to the top 3 </w:t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  <w:r w:rsidRPr="004936E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teams</w:t>
                            </w:r>
                          </w:p>
                          <w:p w:rsidR="00EB6C0D" w:rsidRDefault="00EB6C0D" w:rsidP="00EB6C0D">
                            <w:pPr>
                              <w:rPr>
                                <w:color w:val="FFFF00"/>
                                <w:sz w:val="4"/>
                                <w:szCs w:val="4"/>
                              </w:rPr>
                            </w:pPr>
                          </w:p>
                          <w:p w:rsidR="00EB6C0D" w:rsidRDefault="00EB6C0D" w:rsidP="00EB6C0D">
                            <w:pPr>
                              <w:rPr>
                                <w:color w:val="FFFF00"/>
                                <w:sz w:val="4"/>
                                <w:szCs w:val="4"/>
                              </w:rPr>
                            </w:pPr>
                          </w:p>
                          <w:p w:rsidR="00EB6C0D" w:rsidRPr="00EB6C0D" w:rsidRDefault="00EB6C0D" w:rsidP="00EB6C0D">
                            <w:pPr>
                              <w:rPr>
                                <w:color w:val="FFFF00"/>
                                <w:sz w:val="4"/>
                                <w:szCs w:val="4"/>
                              </w:rPr>
                            </w:pPr>
                          </w:p>
                          <w:p w:rsidR="00EB6C0D" w:rsidRPr="00EB6C0D" w:rsidRDefault="00EB6C0D" w:rsidP="00EB6C0D">
                            <w:pPr>
                              <w:rPr>
                                <w:rFonts w:ascii="Arial" w:hAnsi="Arial" w:cs="Arial"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EB6C0D">
                              <w:rPr>
                                <w:color w:val="FFFF00"/>
                                <w:sz w:val="20"/>
                                <w:szCs w:val="20"/>
                              </w:rPr>
                              <w:t>The farm is located at 2965 State Highway 50, 5.5 miles north of I-30.</w:t>
                            </w:r>
                          </w:p>
                          <w:p w:rsidR="003F1336" w:rsidRDefault="003F1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97.25pt;margin-top:502.5pt;width:303.75pt;height:217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" filled="f" stroked="f" strokeweight=".5pt">
                <v:textbox>
                  <w:txbxContent>
                    <w:p w:rsidR="004936EA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When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: 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76B4A">
                        <w:rPr>
                          <w:rFonts w:ascii="Arial" w:hAnsi="Arial"/>
                          <w:color w:val="FFFFFF"/>
                          <w:spacing w:val="26"/>
                        </w:rPr>
                        <w:t>M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arch 24, 2011</w:t>
                      </w:r>
                    </w:p>
                    <w:p w:rsidR="00476B4A" w:rsidRPr="004936EA" w:rsidRDefault="00476B4A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3F1336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Time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: 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5:00 P.M.</w:t>
                      </w:r>
                    </w:p>
                    <w:p w:rsidR="00476B4A" w:rsidRPr="004936EA" w:rsidRDefault="00476B4A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476B4A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Where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: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  <w:t>AGR House (Blueberry Farm)</w:t>
                      </w:r>
                    </w:p>
                    <w:p w:rsidR="003F1336" w:rsidRPr="004936EA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 </w:t>
                      </w:r>
                    </w:p>
                    <w:p w:rsidR="003F1336" w:rsidRPr="004936EA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Registration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: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  <w:t xml:space="preserve">Teams of 4 </w:t>
                      </w:r>
                    </w:p>
                    <w:p w:rsidR="00476B4A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Register by March 22, 2011</w:t>
                      </w:r>
                    </w:p>
                    <w:p w:rsidR="00476B4A" w:rsidRPr="004936EA" w:rsidRDefault="00476B4A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3F1336" w:rsidRDefault="003F1336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Email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: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DPerry@leo.tamu-commerce.edu</w:t>
                      </w:r>
                    </w:p>
                    <w:p w:rsidR="00476B4A" w:rsidRPr="004936EA" w:rsidRDefault="00476B4A" w:rsidP="00476B4A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EB6C0D" w:rsidRDefault="004936EA" w:rsidP="00EB6C0D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Prizes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: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  <w:t>Awa</w:t>
                      </w:r>
                      <w:bookmarkStart w:id="1" w:name="_GoBack"/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r</w:t>
                      </w:r>
                      <w:bookmarkEnd w:id="1"/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ds will be given to the top 3 </w:t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  <w:r w:rsidRPr="004936EA">
                        <w:rPr>
                          <w:rFonts w:ascii="Arial" w:hAnsi="Arial" w:cs="Arial"/>
                          <w:color w:val="FFFFFF" w:themeColor="background1"/>
                        </w:rPr>
                        <w:t>teams</w:t>
                      </w:r>
                    </w:p>
                    <w:p w:rsidR="00EB6C0D" w:rsidRDefault="00EB6C0D" w:rsidP="00EB6C0D">
                      <w:pPr>
                        <w:rPr>
                          <w:color w:val="FFFF00"/>
                          <w:sz w:val="4"/>
                          <w:szCs w:val="4"/>
                        </w:rPr>
                      </w:pPr>
                    </w:p>
                    <w:p w:rsidR="00EB6C0D" w:rsidRDefault="00EB6C0D" w:rsidP="00EB6C0D">
                      <w:pPr>
                        <w:rPr>
                          <w:color w:val="FFFF00"/>
                          <w:sz w:val="4"/>
                          <w:szCs w:val="4"/>
                        </w:rPr>
                      </w:pPr>
                    </w:p>
                    <w:p w:rsidR="00EB6C0D" w:rsidRPr="00EB6C0D" w:rsidRDefault="00EB6C0D" w:rsidP="00EB6C0D">
                      <w:pPr>
                        <w:rPr>
                          <w:color w:val="FFFF00"/>
                          <w:sz w:val="4"/>
                          <w:szCs w:val="4"/>
                        </w:rPr>
                      </w:pPr>
                    </w:p>
                    <w:p w:rsidR="00EB6C0D" w:rsidRPr="00EB6C0D" w:rsidRDefault="00EB6C0D" w:rsidP="00EB6C0D">
                      <w:pPr>
                        <w:rPr>
                          <w:rFonts w:ascii="Arial" w:hAnsi="Arial" w:cs="Arial"/>
                          <w:color w:val="FFFF00"/>
                          <w:sz w:val="20"/>
                          <w:szCs w:val="20"/>
                        </w:rPr>
                      </w:pPr>
                      <w:r w:rsidRPr="00EB6C0D">
                        <w:rPr>
                          <w:color w:val="FFFF00"/>
                          <w:sz w:val="20"/>
                          <w:szCs w:val="20"/>
                        </w:rPr>
                        <w:t>The farm is located at 2965 State Highway 50, 5.5 miles north of I-30.</w:t>
                      </w:r>
                    </w:p>
                    <w:p w:rsidR="003F1336" w:rsidRDefault="003F1336"/>
                  </w:txbxContent>
                </v:textbox>
              </v:shape>
            </w:pict>
          </mc:Fallback>
        </mc:AlternateContent>
      </w:r>
      <w:r w:rsidR="00476B4A" w:rsidRPr="00476B4A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EEC2ECD" wp14:editId="15CC2F70">
                <wp:simplePos x="0" y="0"/>
                <wp:positionH relativeFrom="column">
                  <wp:posOffset>-447675</wp:posOffset>
                </wp:positionH>
                <wp:positionV relativeFrom="paragraph">
                  <wp:posOffset>6391274</wp:posOffset>
                </wp:positionV>
                <wp:extent cx="3114675" cy="2752725"/>
                <wp:effectExtent l="0" t="0" r="0" b="9525"/>
                <wp:wrapNone/>
                <wp:docPr id="14" name="Text Box 1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275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1336" w:rsidRPr="00476B4A" w:rsidRDefault="003F1336" w:rsidP="00476B4A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 xml:space="preserve">Events include </w:t>
                            </w:r>
                            <w:r w:rsidRPr="00476B4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:rsidR="00CF5CBB" w:rsidRDefault="003F1336" w:rsidP="00476B4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Goat Dressing</w:t>
                            </w:r>
                          </w:p>
                          <w:p w:rsidR="00476B4A" w:rsidRPr="00476B4A" w:rsidRDefault="00476B4A" w:rsidP="00476B4A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3F1336" w:rsidRDefault="003F1336" w:rsidP="00476B4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Hay Bale Relay</w:t>
                            </w:r>
                          </w:p>
                          <w:p w:rsidR="00476B4A" w:rsidRPr="00476B4A" w:rsidRDefault="00476B4A" w:rsidP="00476B4A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3F1336" w:rsidRDefault="003F1336" w:rsidP="00476B4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Steering Wheel Toss</w:t>
                            </w:r>
                          </w:p>
                          <w:p w:rsidR="00476B4A" w:rsidRPr="00476B4A" w:rsidRDefault="00476B4A" w:rsidP="00476B4A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3F1336" w:rsidRDefault="003F1336" w:rsidP="00476B4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Wheel Barrow Race</w:t>
                            </w:r>
                          </w:p>
                          <w:p w:rsidR="00476B4A" w:rsidRPr="00476B4A" w:rsidRDefault="00476B4A" w:rsidP="00476B4A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3F1336" w:rsidRDefault="003F1336" w:rsidP="00476B4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476B4A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Dizzy Roping</w:t>
                            </w:r>
                          </w:p>
                          <w:p w:rsidR="00EB6C0D" w:rsidRDefault="00EB6C0D" w:rsidP="00EB6C0D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EB6C0D" w:rsidRDefault="00EB6C0D" w:rsidP="00EB6C0D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:rsidR="00EB6C0D" w:rsidRDefault="00EB6C0D" w:rsidP="00EB6C0D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:rsidR="00EB6C0D" w:rsidRDefault="00EB6C0D" w:rsidP="00EB6C0D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:rsidR="00EB6C0D" w:rsidRDefault="00EB6C0D" w:rsidP="00EB6C0D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:rsidR="00EB6C0D" w:rsidRDefault="00EB6C0D" w:rsidP="00EB6C0D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:rsidR="00EB6C0D" w:rsidRPr="00EB6C0D" w:rsidRDefault="00EB6C0D" w:rsidP="00EB6C0D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:rsidR="00EB6C0D" w:rsidRPr="00EB6C0D" w:rsidRDefault="00EB6C0D" w:rsidP="00EB6C0D">
                            <w:pPr>
                              <w:spacing w:after="120"/>
                              <w:rPr>
                                <w:rFonts w:ascii="Arial" w:hAnsi="Arial" w:cs="Arial"/>
                                <w:color w:val="FFFF00"/>
                                <w:sz w:val="40"/>
                                <w:szCs w:val="40"/>
                              </w:rPr>
                            </w:pPr>
                            <w:r w:rsidRPr="00EB6C0D">
                              <w:rPr>
                                <w:rFonts w:ascii="Arial" w:hAnsi="Arial" w:cs="Arial"/>
                                <w:color w:val="FFFF00"/>
                                <w:sz w:val="40"/>
                                <w:szCs w:val="40"/>
                              </w:rPr>
                              <w:t>Please Carpool!!!</w:t>
                            </w:r>
                          </w:p>
                          <w:p w:rsidR="00EB6C0D" w:rsidRDefault="00EB6C0D" w:rsidP="00EB6C0D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:rsidR="00EB6C0D" w:rsidRPr="00476B4A" w:rsidRDefault="00EB6C0D" w:rsidP="00EB6C0D">
                            <w:pPr>
                              <w:pStyle w:val="ListParagraph"/>
                              <w:spacing w:after="120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ab/>
                            </w:r>
                          </w:p>
                          <w:p w:rsidR="003F1336" w:rsidRDefault="003F1336" w:rsidP="003F1336">
                            <w:pPr>
                              <w:pStyle w:val="BodyText"/>
                              <w:spacing w:line="240" w:lineRule="auto"/>
                              <w:jc w:val="left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:rsidR="003F1336" w:rsidRPr="00D8146F" w:rsidRDefault="003F1336" w:rsidP="003F1336">
                            <w:pPr>
                              <w:pStyle w:val="BodyText"/>
                              <w:spacing w:line="240" w:lineRule="auto"/>
                              <w:jc w:val="left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:rsidR="00CF5CBB" w:rsidRPr="00D8146F" w:rsidRDefault="00CF5CBB" w:rsidP="0056256E">
                            <w:pPr>
                              <w:spacing w:line="300" w:lineRule="atLeast"/>
                              <w:jc w:val="center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9" o:spid="_x0000_s1027" type="#_x0000_t202" style="position:absolute;margin-left:-35.25pt;margin-top:503.25pt;width:245.25pt;height:216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28uwIAAMU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" filled="f" stroked="f">
                <v:textbox>
                  <w:txbxContent>
                    <w:p w:rsidR="003F1336" w:rsidRPr="00476B4A" w:rsidRDefault="003F1336" w:rsidP="00476B4A">
                      <w:pPr>
                        <w:spacing w:after="120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 xml:space="preserve">Events include </w:t>
                      </w:r>
                      <w:r w:rsidRPr="00476B4A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ab/>
                      </w:r>
                    </w:p>
                    <w:p w:rsidR="00CF5CBB" w:rsidRDefault="003F1336" w:rsidP="00476B4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color w:val="FFFFFF" w:themeColor="background1"/>
                        </w:rPr>
                        <w:t>Goat Dressing</w:t>
                      </w:r>
                    </w:p>
                    <w:p w:rsidR="00476B4A" w:rsidRPr="00476B4A" w:rsidRDefault="00476B4A" w:rsidP="00476B4A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3F1336" w:rsidRDefault="003F1336" w:rsidP="00476B4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color w:val="FFFFFF" w:themeColor="background1"/>
                        </w:rPr>
                        <w:t>Hay Bale Relay</w:t>
                      </w:r>
                    </w:p>
                    <w:p w:rsidR="00476B4A" w:rsidRPr="00476B4A" w:rsidRDefault="00476B4A" w:rsidP="00476B4A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3F1336" w:rsidRDefault="003F1336" w:rsidP="00476B4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color w:val="FFFFFF" w:themeColor="background1"/>
                        </w:rPr>
                        <w:t>Steering Wheel Toss</w:t>
                      </w:r>
                    </w:p>
                    <w:p w:rsidR="00476B4A" w:rsidRPr="00476B4A" w:rsidRDefault="00476B4A" w:rsidP="00476B4A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3F1336" w:rsidRDefault="003F1336" w:rsidP="00476B4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color w:val="FFFFFF" w:themeColor="background1"/>
                        </w:rPr>
                        <w:t>Wheel Barrow Race</w:t>
                      </w:r>
                    </w:p>
                    <w:p w:rsidR="00476B4A" w:rsidRPr="00476B4A" w:rsidRDefault="00476B4A" w:rsidP="00476B4A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3F1336" w:rsidRDefault="003F1336" w:rsidP="00476B4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476B4A">
                        <w:rPr>
                          <w:rFonts w:ascii="Arial" w:hAnsi="Arial" w:cs="Arial"/>
                          <w:color w:val="FFFFFF" w:themeColor="background1"/>
                        </w:rPr>
                        <w:t>Dizzy Roping</w:t>
                      </w:r>
                    </w:p>
                    <w:p w:rsidR="00EB6C0D" w:rsidRDefault="00EB6C0D" w:rsidP="00EB6C0D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EB6C0D" w:rsidRDefault="00EB6C0D" w:rsidP="00EB6C0D">
                      <w:pPr>
                        <w:pStyle w:val="ListParagraph"/>
                        <w:rPr>
                          <w:rFonts w:ascii="Arial" w:hAnsi="Arial" w:cs="Arial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:rsidR="00EB6C0D" w:rsidRDefault="00EB6C0D" w:rsidP="00EB6C0D">
                      <w:pPr>
                        <w:pStyle w:val="ListParagraph"/>
                        <w:rPr>
                          <w:rFonts w:ascii="Arial" w:hAnsi="Arial" w:cs="Arial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:rsidR="00EB6C0D" w:rsidRDefault="00EB6C0D" w:rsidP="00EB6C0D">
                      <w:pPr>
                        <w:pStyle w:val="ListParagraph"/>
                        <w:rPr>
                          <w:rFonts w:ascii="Arial" w:hAnsi="Arial" w:cs="Arial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:rsidR="00EB6C0D" w:rsidRDefault="00EB6C0D" w:rsidP="00EB6C0D">
                      <w:pPr>
                        <w:pStyle w:val="ListParagraph"/>
                        <w:rPr>
                          <w:rFonts w:ascii="Arial" w:hAnsi="Arial" w:cs="Arial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:rsidR="00EB6C0D" w:rsidRDefault="00EB6C0D" w:rsidP="00EB6C0D">
                      <w:pPr>
                        <w:pStyle w:val="ListParagraph"/>
                        <w:rPr>
                          <w:rFonts w:ascii="Arial" w:hAnsi="Arial" w:cs="Arial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:rsidR="00EB6C0D" w:rsidRPr="00EB6C0D" w:rsidRDefault="00EB6C0D" w:rsidP="00EB6C0D">
                      <w:pPr>
                        <w:pStyle w:val="ListParagraph"/>
                        <w:rPr>
                          <w:rFonts w:ascii="Arial" w:hAnsi="Arial" w:cs="Arial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:rsidR="00EB6C0D" w:rsidRPr="00EB6C0D" w:rsidRDefault="00EB6C0D" w:rsidP="00EB6C0D">
                      <w:pPr>
                        <w:spacing w:after="120"/>
                        <w:rPr>
                          <w:rFonts w:ascii="Arial" w:hAnsi="Arial" w:cs="Arial"/>
                          <w:color w:val="FFFF00"/>
                          <w:sz w:val="40"/>
                          <w:szCs w:val="40"/>
                        </w:rPr>
                      </w:pPr>
                      <w:r w:rsidRPr="00EB6C0D">
                        <w:rPr>
                          <w:rFonts w:ascii="Arial" w:hAnsi="Arial" w:cs="Arial"/>
                          <w:color w:val="FFFF00"/>
                          <w:sz w:val="40"/>
                          <w:szCs w:val="40"/>
                        </w:rPr>
                        <w:t>Please Carpool!!!</w:t>
                      </w:r>
                    </w:p>
                    <w:p w:rsidR="00EB6C0D" w:rsidRDefault="00EB6C0D" w:rsidP="00EB6C0D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:rsidR="00EB6C0D" w:rsidRPr="00476B4A" w:rsidRDefault="00EB6C0D" w:rsidP="00EB6C0D">
                      <w:pPr>
                        <w:pStyle w:val="ListParagraph"/>
                        <w:spacing w:after="120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ab/>
                      </w:r>
                    </w:p>
                    <w:p w:rsidR="003F1336" w:rsidRDefault="003F1336" w:rsidP="003F1336">
                      <w:pPr>
                        <w:pStyle w:val="BodyText"/>
                        <w:spacing w:line="240" w:lineRule="auto"/>
                        <w:jc w:val="left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:rsidR="003F1336" w:rsidRPr="00D8146F" w:rsidRDefault="003F1336" w:rsidP="003F1336">
                      <w:pPr>
                        <w:pStyle w:val="BodyText"/>
                        <w:spacing w:line="240" w:lineRule="auto"/>
                        <w:jc w:val="left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:rsidR="00CF5CBB" w:rsidRPr="00D8146F" w:rsidRDefault="00CF5CBB" w:rsidP="0056256E">
                      <w:pPr>
                        <w:spacing w:line="300" w:lineRule="atLeast"/>
                        <w:jc w:val="center"/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59C8" w:rsidRPr="00476B4A">
        <w:rPr>
          <w:noProof/>
        </w:rPr>
        <w:drawing>
          <wp:anchor distT="0" distB="0" distL="114300" distR="114300" simplePos="0" relativeHeight="251674112" behindDoc="0" locked="0" layoutInCell="1" allowOverlap="1" wp14:anchorId="20992D85" wp14:editId="2F73FA92">
            <wp:simplePos x="0" y="0"/>
            <wp:positionH relativeFrom="column">
              <wp:posOffset>1769745</wp:posOffset>
            </wp:positionH>
            <wp:positionV relativeFrom="paragraph">
              <wp:posOffset>885825</wp:posOffset>
            </wp:positionV>
            <wp:extent cx="1731133" cy="2647950"/>
            <wp:effectExtent l="0" t="0" r="2540" b="0"/>
            <wp:wrapNone/>
            <wp:docPr id="16" name="il_fi" descr="http://www.phiagr.com/uploads/images/0006/0406/AGR_crest_logo_color_Turne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hiagr.com/uploads/images/0006/0406/AGR_crest_logo_color_Turner_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133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09D" w:rsidRPr="00476B4A">
        <w:rPr>
          <w:noProof/>
        </w:rPr>
        <w:drawing>
          <wp:anchor distT="0" distB="0" distL="114300" distR="114300" simplePos="0" relativeHeight="251669504" behindDoc="0" locked="0" layoutInCell="1" allowOverlap="1" wp14:anchorId="01AE1798" wp14:editId="0ECBC8F6">
            <wp:simplePos x="0" y="0"/>
            <wp:positionH relativeFrom="column">
              <wp:posOffset>2984561</wp:posOffset>
            </wp:positionH>
            <wp:positionV relativeFrom="paragraph">
              <wp:posOffset>4040504</wp:posOffset>
            </wp:positionV>
            <wp:extent cx="2012753" cy="1510198"/>
            <wp:effectExtent l="171450" t="228600" r="121285" b="223520"/>
            <wp:wrapNone/>
            <wp:docPr id="9" name="Picture 9" descr="C:\Users\Peter\Pictures\AGR Olympics Fall 2010\100_1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ter\Pictures\AGR Olympics Fall 2010\100_12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29050">
                      <a:off x="0" y="0"/>
                      <a:ext cx="2012753" cy="151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09D" w:rsidRPr="00476B4A">
        <w:rPr>
          <w:noProof/>
        </w:rPr>
        <w:drawing>
          <wp:anchor distT="0" distB="0" distL="114300" distR="114300" simplePos="0" relativeHeight="251665920" behindDoc="0" locked="0" layoutInCell="1" allowOverlap="1" wp14:anchorId="1FAF8539" wp14:editId="2B96ADE8">
            <wp:simplePos x="0" y="0"/>
            <wp:positionH relativeFrom="column">
              <wp:posOffset>160020</wp:posOffset>
            </wp:positionH>
            <wp:positionV relativeFrom="paragraph">
              <wp:posOffset>4021455</wp:posOffset>
            </wp:positionV>
            <wp:extent cx="2033009" cy="1527155"/>
            <wp:effectExtent l="152400" t="228600" r="139065" b="207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6760">
                      <a:off x="0" y="0"/>
                      <a:ext cx="2033009" cy="1527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1F4" w:rsidRPr="00476B4A">
        <w:rPr>
          <w:noProof/>
        </w:rPr>
        <w:drawing>
          <wp:anchor distT="0" distB="0" distL="114300" distR="114300" simplePos="0" relativeHeight="251673088" behindDoc="0" locked="0" layoutInCell="1" allowOverlap="1" wp14:anchorId="129742F3" wp14:editId="4FF032A7">
            <wp:simplePos x="0" y="0"/>
            <wp:positionH relativeFrom="column">
              <wp:posOffset>4207125</wp:posOffset>
            </wp:positionH>
            <wp:positionV relativeFrom="paragraph">
              <wp:posOffset>1929177</wp:posOffset>
            </wp:positionV>
            <wp:extent cx="1657350" cy="1297118"/>
            <wp:effectExtent l="152400" t="190500" r="133350" b="170180"/>
            <wp:wrapNone/>
            <wp:docPr id="8" name="Picture 8" descr="C:\Users\Peter\Pictures\AGR Olympics Fall 2010\100_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er\Pictures\AGR Olympics Fall 2010\100_12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7698">
                      <a:off x="0" y="0"/>
                      <a:ext cx="1658759" cy="129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1F4" w:rsidRPr="00476B4A">
        <w:rPr>
          <w:noProof/>
        </w:rPr>
        <w:drawing>
          <wp:anchor distT="0" distB="0" distL="114300" distR="114300" simplePos="0" relativeHeight="251670016" behindDoc="0" locked="0" layoutInCell="1" allowOverlap="1" wp14:anchorId="7D9E2F27" wp14:editId="3883F32A">
            <wp:simplePos x="0" y="0"/>
            <wp:positionH relativeFrom="column">
              <wp:posOffset>-455928</wp:posOffset>
            </wp:positionH>
            <wp:positionV relativeFrom="paragraph">
              <wp:posOffset>1942930</wp:posOffset>
            </wp:positionV>
            <wp:extent cx="1571625" cy="1265954"/>
            <wp:effectExtent l="133350" t="171450" r="104775" b="144145"/>
            <wp:wrapNone/>
            <wp:docPr id="7" name="Picture 7" descr="C:\Users\Peter\Pictures\AGR Olympics Fall 2010\100_1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ter\Pictures\AGR Olympics Fall 2010\100_12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35591">
                      <a:off x="0" y="0"/>
                      <a:ext cx="1571625" cy="126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09D" w:rsidRPr="00476B4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B72041" wp14:editId="2A5D3F2C">
                <wp:simplePos x="0" y="0"/>
                <wp:positionH relativeFrom="page">
                  <wp:posOffset>57150</wp:posOffset>
                </wp:positionH>
                <wp:positionV relativeFrom="page">
                  <wp:posOffset>264795</wp:posOffset>
                </wp:positionV>
                <wp:extent cx="7654290" cy="1021080"/>
                <wp:effectExtent l="0" t="0" r="3810" b="0"/>
                <wp:wrapNone/>
                <wp:docPr id="12" name="OR4Obj5-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429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206D" w:rsidRDefault="00B9206D" w:rsidP="000471EB">
                            <w:pPr>
                              <w:pStyle w:val="Title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Agricultural Olympics</w:t>
                            </w:r>
                          </w:p>
                          <w:p w:rsidR="000471EB" w:rsidRPr="00476B4A" w:rsidRDefault="005D59C8" w:rsidP="000471EB">
                            <w:pPr>
                              <w:pStyle w:val="Caption"/>
                              <w:jc w:val="center"/>
                              <w:rPr>
                                <w:color w:val="FFFFFF" w:themeColor="background1"/>
                                <w:sz w:val="44"/>
                              </w:rPr>
                            </w:pPr>
                            <w:r w:rsidRPr="00476B4A">
                              <w:rPr>
                                <w:color w:val="FFFFFF" w:themeColor="background1"/>
                                <w:sz w:val="44"/>
                              </w:rPr>
                              <w:t>Sponsored by Alpha Gamma Rho</w:t>
                            </w:r>
                          </w:p>
                          <w:p w:rsidR="00CF5CBB" w:rsidRPr="000471EB" w:rsidRDefault="00CF5CBB" w:rsidP="000471EB">
                            <w:pPr>
                              <w:pStyle w:val="Title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R4Obj5-050" o:spid="_x0000_s1028" type="#_x0000_t202" style="position:absolute;margin-left:4.5pt;margin-top:20.85pt;width:602.7pt;height:80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" filled="f" stroked="f">
                <v:textbox inset="0,0,0,0">
                  <w:txbxContent>
                    <w:p w:rsidR="00B9206D" w:rsidRDefault="00B9206D" w:rsidP="000471EB">
                      <w:pPr>
                        <w:pStyle w:val="Title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Agricultural Olympics</w:t>
                      </w:r>
                    </w:p>
                    <w:p w:rsidR="000471EB" w:rsidRPr="00476B4A" w:rsidRDefault="005D59C8" w:rsidP="000471EB">
                      <w:pPr>
                        <w:pStyle w:val="Caption"/>
                        <w:jc w:val="center"/>
                        <w:rPr>
                          <w:color w:val="FFFFFF" w:themeColor="background1"/>
                          <w:sz w:val="44"/>
                        </w:rPr>
                      </w:pPr>
                      <w:r w:rsidRPr="00476B4A">
                        <w:rPr>
                          <w:color w:val="FFFFFF" w:themeColor="background1"/>
                          <w:sz w:val="44"/>
                        </w:rPr>
                        <w:t>Sponsored by Alpha Gamma Rho</w:t>
                      </w:r>
                    </w:p>
                    <w:p w:rsidR="00CF5CBB" w:rsidRPr="000471EB" w:rsidRDefault="00CF5CBB" w:rsidP="000471EB">
                      <w:pPr>
                        <w:pStyle w:val="Title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51175" w:rsidRPr="00476B4A">
        <w:rPr>
          <w:noProof/>
        </w:rPr>
        <w:drawing>
          <wp:anchor distT="0" distB="0" distL="114300" distR="114300" simplePos="0" relativeHeight="251648512" behindDoc="0" locked="0" layoutInCell="1" allowOverlap="1" wp14:anchorId="6CD655B0" wp14:editId="75A235BF">
            <wp:simplePos x="0" y="0"/>
            <wp:positionH relativeFrom="page">
              <wp:posOffset>1067435</wp:posOffset>
            </wp:positionH>
            <wp:positionV relativeFrom="page">
              <wp:posOffset>4448810</wp:posOffset>
            </wp:positionV>
            <wp:extent cx="2583815" cy="2719705"/>
            <wp:effectExtent l="209550" t="190500" r="159385" b="80645"/>
            <wp:wrapNone/>
            <wp:docPr id="1361" name="Picture 3458" descr="test_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8" descr="test_shadow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783608">
                      <a:off x="0" y="0"/>
                      <a:ext cx="2583815" cy="271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175" w:rsidRPr="00476B4A">
        <w:rPr>
          <w:noProof/>
        </w:rPr>
        <w:drawing>
          <wp:anchor distT="0" distB="0" distL="114300" distR="114300" simplePos="0" relativeHeight="251656704" behindDoc="0" locked="0" layoutInCell="1" allowOverlap="1" wp14:anchorId="506146B4" wp14:editId="3EE24C52">
            <wp:simplePos x="0" y="0"/>
            <wp:positionH relativeFrom="page">
              <wp:posOffset>525145</wp:posOffset>
            </wp:positionH>
            <wp:positionV relativeFrom="page">
              <wp:posOffset>2526665</wp:posOffset>
            </wp:positionV>
            <wp:extent cx="2026285" cy="2132965"/>
            <wp:effectExtent l="133350" t="114300" r="107315" b="57785"/>
            <wp:wrapNone/>
            <wp:docPr id="1362" name="Picture 3467" descr="test_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7" descr="test_shadow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-695273">
                      <a:off x="0" y="0"/>
                      <a:ext cx="2026285" cy="213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175" w:rsidRPr="00476B4A">
        <w:rPr>
          <w:noProof/>
        </w:rPr>
        <w:drawing>
          <wp:anchor distT="0" distB="0" distL="114300" distR="114300" simplePos="0" relativeHeight="251660800" behindDoc="0" locked="0" layoutInCell="1" allowOverlap="1" wp14:anchorId="525C8B04" wp14:editId="434DF7C3">
            <wp:simplePos x="0" y="0"/>
            <wp:positionH relativeFrom="page">
              <wp:posOffset>2310130</wp:posOffset>
            </wp:positionH>
            <wp:positionV relativeFrom="page">
              <wp:posOffset>1612265</wp:posOffset>
            </wp:positionV>
            <wp:extent cx="3152775" cy="3317875"/>
            <wp:effectExtent l="19050" t="0" r="0" b="0"/>
            <wp:wrapNone/>
            <wp:docPr id="1363" name="Picture 3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1" descr="test_shadow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31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175" w:rsidRPr="00476B4A">
        <w:rPr>
          <w:noProof/>
        </w:rPr>
        <w:drawing>
          <wp:anchor distT="0" distB="0" distL="114300" distR="114300" simplePos="0" relativeHeight="251652608" behindDoc="0" locked="0" layoutInCell="1" allowOverlap="1" wp14:anchorId="68F25AC7" wp14:editId="34916DDE">
            <wp:simplePos x="0" y="0"/>
            <wp:positionH relativeFrom="page">
              <wp:posOffset>5107940</wp:posOffset>
            </wp:positionH>
            <wp:positionV relativeFrom="page">
              <wp:posOffset>2473325</wp:posOffset>
            </wp:positionV>
            <wp:extent cx="2228850" cy="2345690"/>
            <wp:effectExtent l="190500" t="171450" r="171450" b="73660"/>
            <wp:wrapNone/>
            <wp:docPr id="1364" name="Picture 3463" descr="test_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3" descr="test_shadow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847875">
                      <a:off x="0" y="0"/>
                      <a:ext cx="2228850" cy="234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175" w:rsidRPr="00476B4A">
        <w:rPr>
          <w:noProof/>
        </w:rPr>
        <w:drawing>
          <wp:anchor distT="0" distB="0" distL="114300" distR="114300" simplePos="0" relativeHeight="251644416" behindDoc="0" locked="0" layoutInCell="1" allowOverlap="1" wp14:anchorId="49976C9C" wp14:editId="512E6CD8">
            <wp:simplePos x="0" y="0"/>
            <wp:positionH relativeFrom="page">
              <wp:posOffset>3968750</wp:posOffset>
            </wp:positionH>
            <wp:positionV relativeFrom="page">
              <wp:posOffset>4391025</wp:posOffset>
            </wp:positionV>
            <wp:extent cx="2583815" cy="2719705"/>
            <wp:effectExtent l="209550" t="190500" r="159385" b="118745"/>
            <wp:wrapNone/>
            <wp:docPr id="1365" name="Picture 3488" descr="test_sha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8" descr="test_shadow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-900000">
                      <a:off x="0" y="0"/>
                      <a:ext cx="2583815" cy="271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09D" w:rsidRPr="00476B4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EA2959" wp14:editId="4A41371D">
                <wp:simplePos x="0" y="0"/>
                <wp:positionH relativeFrom="column">
                  <wp:posOffset>1445260</wp:posOffset>
                </wp:positionH>
                <wp:positionV relativeFrom="paragraph">
                  <wp:posOffset>3067050</wp:posOffset>
                </wp:positionV>
                <wp:extent cx="2453640" cy="499745"/>
                <wp:effectExtent l="0" t="0" r="0" b="0"/>
                <wp:wrapNone/>
                <wp:docPr id="11" name="Text Box 1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5CBB" w:rsidRPr="00C565AE" w:rsidRDefault="00CF5CBB" w:rsidP="000471EB">
                            <w:pPr>
                              <w:pStyle w:val="BodyText2"/>
                              <w:spacing w:line="240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CF5CBB" w:rsidRPr="00C565AE" w:rsidRDefault="00CF5CBB" w:rsidP="000471EB">
                            <w:pPr>
                              <w:pStyle w:val="BodyText2"/>
                              <w:spacing w:line="240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0" o:spid="_x0000_s1029" type="#_x0000_t202" style="position:absolute;margin-left:113.8pt;margin-top:241.5pt;width:193.2pt;height:3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cUluw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" filled="f" stroked="f">
                <v:textbox>
                  <w:txbxContent>
                    <w:p w:rsidR="00CF5CBB" w:rsidRPr="00C565AE" w:rsidRDefault="00CF5CBB" w:rsidP="000471EB">
                      <w:pPr>
                        <w:pStyle w:val="BodyText2"/>
                        <w:spacing w:line="240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CF5CBB" w:rsidRPr="00C565AE" w:rsidRDefault="00CF5CBB" w:rsidP="000471EB">
                      <w:pPr>
                        <w:pStyle w:val="BodyText2"/>
                        <w:spacing w:line="240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709D" w:rsidRPr="00476B4A"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051865DB" wp14:editId="1408234E">
                <wp:simplePos x="0" y="0"/>
                <wp:positionH relativeFrom="column">
                  <wp:posOffset>-1143000</wp:posOffset>
                </wp:positionH>
                <wp:positionV relativeFrom="paragraph">
                  <wp:posOffset>-914400</wp:posOffset>
                </wp:positionV>
                <wp:extent cx="7772400" cy="10058400"/>
                <wp:effectExtent l="0" t="0" r="0" b="0"/>
                <wp:wrapNone/>
                <wp:docPr id="10" name="OR4Obj4-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9C8" w:rsidRDefault="005D59C8" w:rsidP="005D59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R4Obj4-100" o:spid="_x0000_s1030" style="position:absolute;margin-left:-90pt;margin-top:-1in;width:612pt;height:11in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" fillcolor="#090" stroked="f">
                <v:textbox>
                  <w:txbxContent>
                    <w:p w:rsidR="005D59C8" w:rsidRDefault="005D59C8" w:rsidP="005D59C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5201C4" w:rsidRPr="00476B4A" w:rsidSect="00A42E8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43EB6A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2166B7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F828CEB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BA62ECB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23780F3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034180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8A008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1A57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FB60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A2A5C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610327"/>
    <w:multiLevelType w:val="multilevel"/>
    <w:tmpl w:val="6C9072BE"/>
    <w:lvl w:ilvl="0">
      <w:start w:val="1"/>
      <w:numFmt w:val="bullet"/>
      <w:lvlText w:val="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  <w:color w:val="3366FF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1">
    <w:nsid w:val="0B782639"/>
    <w:multiLevelType w:val="multilevel"/>
    <w:tmpl w:val="D16C99E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4E1B24"/>
        <w:sz w:val="14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4E1B24"/>
        <w:sz w:val="1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E1B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2">
    <w:nsid w:val="1F1777E9"/>
    <w:multiLevelType w:val="hybridMultilevel"/>
    <w:tmpl w:val="D0C0FC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F214DD2"/>
    <w:multiLevelType w:val="multilevel"/>
    <w:tmpl w:val="220A5C68"/>
    <w:lvl w:ilvl="0">
      <w:start w:val="1"/>
      <w:numFmt w:val="bullet"/>
      <w:lvlText w:val="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  <w:color w:val="3366FF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080" w:hanging="360"/>
      </w:pPr>
      <w:rPr>
        <w:rFonts w:hint="default"/>
        <w:color w:val="3366FF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440" w:hanging="360"/>
      </w:pPr>
      <w:rPr>
        <w:rFonts w:hint="default"/>
        <w:color w:val="3366FF"/>
      </w:rPr>
    </w:lvl>
    <w:lvl w:ilvl="3">
      <w:start w:val="1"/>
      <w:numFmt w:val="bullet"/>
      <w:lvlText w:val="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4">
    <w:nsid w:val="3BAB5B5F"/>
    <w:multiLevelType w:val="multilevel"/>
    <w:tmpl w:val="88882F44"/>
    <w:lvl w:ilvl="0">
      <w:start w:val="1"/>
      <w:numFmt w:val="bullet"/>
      <w:lvlText w:val="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  <w:color w:val="3366FF"/>
        <w:sz w:val="1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080" w:hanging="360"/>
      </w:pPr>
      <w:rPr>
        <w:rFonts w:hint="default"/>
        <w:color w:val="3366FF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440" w:hanging="360"/>
      </w:pPr>
      <w:rPr>
        <w:rFonts w:hint="default"/>
        <w:color w:val="3366FF"/>
      </w:rPr>
    </w:lvl>
    <w:lvl w:ilvl="3">
      <w:start w:val="1"/>
      <w:numFmt w:val="bullet"/>
      <w:lvlText w:val="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5">
    <w:nsid w:val="4133101D"/>
    <w:multiLevelType w:val="multilevel"/>
    <w:tmpl w:val="B9C448AE"/>
    <w:lvl w:ilvl="0">
      <w:start w:val="1"/>
      <w:numFmt w:val="bullet"/>
      <w:pStyle w:val="List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FFFF"/>
        <w:sz w:val="14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4E1B24"/>
        <w:sz w:val="1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E1B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6">
    <w:nsid w:val="422A7CA8"/>
    <w:multiLevelType w:val="multilevel"/>
    <w:tmpl w:val="480EB56E"/>
    <w:lvl w:ilvl="0">
      <w:start w:val="1"/>
      <w:numFmt w:val="bullet"/>
      <w:lvlText w:val="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  <w:color w:val="3366FF"/>
        <w:sz w:val="1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080" w:hanging="360"/>
      </w:pPr>
      <w:rPr>
        <w:rFonts w:hint="default"/>
        <w:color w:val="3366FF"/>
        <w:sz w:val="16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440" w:hanging="360"/>
      </w:pPr>
      <w:rPr>
        <w:rFonts w:hint="default"/>
        <w:color w:val="3366FF"/>
      </w:rPr>
    </w:lvl>
    <w:lvl w:ilvl="3">
      <w:start w:val="1"/>
      <w:numFmt w:val="bullet"/>
      <w:lvlText w:val="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7">
    <w:nsid w:val="46E329C5"/>
    <w:multiLevelType w:val="hybridMultilevel"/>
    <w:tmpl w:val="57F85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D4774B"/>
    <w:multiLevelType w:val="multilevel"/>
    <w:tmpl w:val="7F7E91F0"/>
    <w:lvl w:ilvl="0">
      <w:start w:val="1"/>
      <w:numFmt w:val="bullet"/>
      <w:lvlText w:val="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  <w:color w:val="3366FF"/>
        <w:sz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080" w:hanging="360"/>
      </w:pPr>
      <w:rPr>
        <w:rFonts w:hint="default"/>
        <w:color w:val="3366FF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440" w:hanging="360"/>
      </w:pPr>
      <w:rPr>
        <w:rFonts w:hint="default"/>
        <w:color w:val="3366FF"/>
      </w:rPr>
    </w:lvl>
    <w:lvl w:ilvl="3">
      <w:start w:val="1"/>
      <w:numFmt w:val="bullet"/>
      <w:lvlText w:val="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9">
    <w:nsid w:val="4E671983"/>
    <w:multiLevelType w:val="multilevel"/>
    <w:tmpl w:val="299CAD8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80"/>
        <w:sz w:val="14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4E1B24"/>
        <w:sz w:val="1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E1B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0">
    <w:nsid w:val="5C0572D5"/>
    <w:multiLevelType w:val="multilevel"/>
    <w:tmpl w:val="CADE59F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0C0C0"/>
        <w:sz w:val="14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4E1B24"/>
        <w:sz w:val="1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E1B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1">
    <w:nsid w:val="643B7929"/>
    <w:multiLevelType w:val="multilevel"/>
    <w:tmpl w:val="299CAD8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80"/>
        <w:sz w:val="14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4E1B24"/>
        <w:sz w:val="1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E1B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2">
    <w:nsid w:val="6462494E"/>
    <w:multiLevelType w:val="hybridMultilevel"/>
    <w:tmpl w:val="F4F6438E"/>
    <w:lvl w:ilvl="0" w:tplc="7F52E3BC">
      <w:start w:val="1"/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FFF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F26E8E"/>
    <w:multiLevelType w:val="hybridMultilevel"/>
    <w:tmpl w:val="0C9E6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E85C51"/>
    <w:multiLevelType w:val="multilevel"/>
    <w:tmpl w:val="127ECBE8"/>
    <w:lvl w:ilvl="0">
      <w:start w:val="1"/>
      <w:numFmt w:val="bullet"/>
      <w:lvlText w:val="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  <w:color w:val="4E1B24"/>
        <w:sz w:val="1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080" w:hanging="360"/>
      </w:pPr>
      <w:rPr>
        <w:rFonts w:hint="default"/>
        <w:color w:val="4E1B24"/>
        <w:sz w:val="16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440" w:hanging="360"/>
      </w:pPr>
      <w:rPr>
        <w:rFonts w:hint="default"/>
        <w:color w:val="4E1B24"/>
      </w:rPr>
    </w:lvl>
    <w:lvl w:ilvl="3">
      <w:start w:val="1"/>
      <w:numFmt w:val="bullet"/>
      <w:lvlText w:val="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25">
    <w:nsid w:val="79A87925"/>
    <w:multiLevelType w:val="multilevel"/>
    <w:tmpl w:val="1FA6878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4E1B24"/>
        <w:sz w:val="14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4E1B24"/>
        <w:sz w:val="1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E1B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6">
    <w:nsid w:val="7CD37608"/>
    <w:multiLevelType w:val="multilevel"/>
    <w:tmpl w:val="9772833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FFFF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FFFFFF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15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6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0"/>
  </w:num>
  <w:num w:numId="18">
    <w:abstractNumId w:val="13"/>
  </w:num>
  <w:num w:numId="19">
    <w:abstractNumId w:val="18"/>
  </w:num>
  <w:num w:numId="20">
    <w:abstractNumId w:val="14"/>
  </w:num>
  <w:num w:numId="21">
    <w:abstractNumId w:val="16"/>
  </w:num>
  <w:num w:numId="22">
    <w:abstractNumId w:val="24"/>
  </w:num>
  <w:num w:numId="23">
    <w:abstractNumId w:val="11"/>
  </w:num>
  <w:num w:numId="24">
    <w:abstractNumId w:val="25"/>
  </w:num>
  <w:num w:numId="25">
    <w:abstractNumId w:val="20"/>
  </w:num>
  <w:num w:numId="26">
    <w:abstractNumId w:val="21"/>
  </w:num>
  <w:num w:numId="27">
    <w:abstractNumId w:val="19"/>
  </w:num>
  <w:num w:numId="28">
    <w:abstractNumId w:val="22"/>
  </w:num>
  <w:num w:numId="29">
    <w:abstractNumId w:val="23"/>
  </w:num>
  <w:num w:numId="30">
    <w:abstractNumId w:val="1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06D"/>
    <w:rsid w:val="00021A08"/>
    <w:rsid w:val="00025B83"/>
    <w:rsid w:val="00035557"/>
    <w:rsid w:val="00041B1F"/>
    <w:rsid w:val="00042612"/>
    <w:rsid w:val="000471EB"/>
    <w:rsid w:val="00067C11"/>
    <w:rsid w:val="000734C6"/>
    <w:rsid w:val="00074416"/>
    <w:rsid w:val="00085ADD"/>
    <w:rsid w:val="000A773C"/>
    <w:rsid w:val="000B7269"/>
    <w:rsid w:val="000C1A3B"/>
    <w:rsid w:val="000C4C23"/>
    <w:rsid w:val="000C5AC5"/>
    <w:rsid w:val="000C7026"/>
    <w:rsid w:val="000D2618"/>
    <w:rsid w:val="000E0C90"/>
    <w:rsid w:val="000F0639"/>
    <w:rsid w:val="000F77F6"/>
    <w:rsid w:val="00100118"/>
    <w:rsid w:val="0010611B"/>
    <w:rsid w:val="00107F61"/>
    <w:rsid w:val="0011199A"/>
    <w:rsid w:val="00114462"/>
    <w:rsid w:val="00126AC4"/>
    <w:rsid w:val="00127B22"/>
    <w:rsid w:val="00127E92"/>
    <w:rsid w:val="001300D7"/>
    <w:rsid w:val="001334DB"/>
    <w:rsid w:val="001468C9"/>
    <w:rsid w:val="00153086"/>
    <w:rsid w:val="0015751B"/>
    <w:rsid w:val="00157667"/>
    <w:rsid w:val="00157CF8"/>
    <w:rsid w:val="00161E5A"/>
    <w:rsid w:val="00164D7A"/>
    <w:rsid w:val="00170CB7"/>
    <w:rsid w:val="00185894"/>
    <w:rsid w:val="0019244E"/>
    <w:rsid w:val="00197D0C"/>
    <w:rsid w:val="001A0FF3"/>
    <w:rsid w:val="001A242E"/>
    <w:rsid w:val="001A459A"/>
    <w:rsid w:val="001A57DF"/>
    <w:rsid w:val="001C14B5"/>
    <w:rsid w:val="001C18AB"/>
    <w:rsid w:val="001C1D02"/>
    <w:rsid w:val="001C5685"/>
    <w:rsid w:val="001C78E0"/>
    <w:rsid w:val="001D246C"/>
    <w:rsid w:val="001D3AA0"/>
    <w:rsid w:val="001D6E2F"/>
    <w:rsid w:val="001E1344"/>
    <w:rsid w:val="001F08C9"/>
    <w:rsid w:val="001F3CA0"/>
    <w:rsid w:val="00200E97"/>
    <w:rsid w:val="00207F5E"/>
    <w:rsid w:val="00215124"/>
    <w:rsid w:val="00216AA9"/>
    <w:rsid w:val="00226652"/>
    <w:rsid w:val="0024136E"/>
    <w:rsid w:val="00251175"/>
    <w:rsid w:val="00251222"/>
    <w:rsid w:val="002562BD"/>
    <w:rsid w:val="002576D8"/>
    <w:rsid w:val="00275A71"/>
    <w:rsid w:val="00276F9D"/>
    <w:rsid w:val="00294501"/>
    <w:rsid w:val="00294743"/>
    <w:rsid w:val="002959B2"/>
    <w:rsid w:val="0029673A"/>
    <w:rsid w:val="002A06FA"/>
    <w:rsid w:val="002C44D8"/>
    <w:rsid w:val="002F25B1"/>
    <w:rsid w:val="002F33C4"/>
    <w:rsid w:val="003037F2"/>
    <w:rsid w:val="00306ED1"/>
    <w:rsid w:val="0033469D"/>
    <w:rsid w:val="00335576"/>
    <w:rsid w:val="00342F39"/>
    <w:rsid w:val="00343B6F"/>
    <w:rsid w:val="0035000F"/>
    <w:rsid w:val="00356797"/>
    <w:rsid w:val="003601BF"/>
    <w:rsid w:val="00364519"/>
    <w:rsid w:val="00367B3E"/>
    <w:rsid w:val="003719BA"/>
    <w:rsid w:val="00374021"/>
    <w:rsid w:val="00376177"/>
    <w:rsid w:val="00381CC0"/>
    <w:rsid w:val="0038765D"/>
    <w:rsid w:val="003B1911"/>
    <w:rsid w:val="003B1B80"/>
    <w:rsid w:val="003B74B4"/>
    <w:rsid w:val="003C2035"/>
    <w:rsid w:val="003C2EDB"/>
    <w:rsid w:val="003C4D3B"/>
    <w:rsid w:val="003D4866"/>
    <w:rsid w:val="003F0510"/>
    <w:rsid w:val="003F1336"/>
    <w:rsid w:val="003F1496"/>
    <w:rsid w:val="003F5F11"/>
    <w:rsid w:val="003F7CE2"/>
    <w:rsid w:val="004147A7"/>
    <w:rsid w:val="00417453"/>
    <w:rsid w:val="00420924"/>
    <w:rsid w:val="0042654D"/>
    <w:rsid w:val="00431814"/>
    <w:rsid w:val="00437379"/>
    <w:rsid w:val="004403BC"/>
    <w:rsid w:val="00445370"/>
    <w:rsid w:val="00445E43"/>
    <w:rsid w:val="004463EE"/>
    <w:rsid w:val="00466944"/>
    <w:rsid w:val="00470A4C"/>
    <w:rsid w:val="00475E5D"/>
    <w:rsid w:val="00476B4A"/>
    <w:rsid w:val="0049067D"/>
    <w:rsid w:val="004936EA"/>
    <w:rsid w:val="00497CB2"/>
    <w:rsid w:val="00497F1E"/>
    <w:rsid w:val="004B0F13"/>
    <w:rsid w:val="004C4E1A"/>
    <w:rsid w:val="004C7F50"/>
    <w:rsid w:val="004D7CA3"/>
    <w:rsid w:val="004F3F7B"/>
    <w:rsid w:val="004F51F8"/>
    <w:rsid w:val="004F6431"/>
    <w:rsid w:val="004F7759"/>
    <w:rsid w:val="0051369A"/>
    <w:rsid w:val="00520076"/>
    <w:rsid w:val="005201C4"/>
    <w:rsid w:val="00536FC6"/>
    <w:rsid w:val="005453A8"/>
    <w:rsid w:val="00545935"/>
    <w:rsid w:val="00547A0A"/>
    <w:rsid w:val="0056074D"/>
    <w:rsid w:val="0056256E"/>
    <w:rsid w:val="0057072F"/>
    <w:rsid w:val="00570B35"/>
    <w:rsid w:val="00572C56"/>
    <w:rsid w:val="0057709D"/>
    <w:rsid w:val="00584A83"/>
    <w:rsid w:val="00587F31"/>
    <w:rsid w:val="00594DD4"/>
    <w:rsid w:val="005A297C"/>
    <w:rsid w:val="005A3AA4"/>
    <w:rsid w:val="005A60BF"/>
    <w:rsid w:val="005B2E15"/>
    <w:rsid w:val="005B68E3"/>
    <w:rsid w:val="005C5FF5"/>
    <w:rsid w:val="005D032F"/>
    <w:rsid w:val="005D2C6D"/>
    <w:rsid w:val="005D59C8"/>
    <w:rsid w:val="005F7827"/>
    <w:rsid w:val="00633A27"/>
    <w:rsid w:val="006510A6"/>
    <w:rsid w:val="006631AE"/>
    <w:rsid w:val="00673FFB"/>
    <w:rsid w:val="0068083D"/>
    <w:rsid w:val="006A2C11"/>
    <w:rsid w:val="006B07DA"/>
    <w:rsid w:val="006B51F4"/>
    <w:rsid w:val="006C2125"/>
    <w:rsid w:val="006C453D"/>
    <w:rsid w:val="006C5C50"/>
    <w:rsid w:val="006D53EE"/>
    <w:rsid w:val="006D7CE1"/>
    <w:rsid w:val="006E0F01"/>
    <w:rsid w:val="006E18CD"/>
    <w:rsid w:val="006E40AB"/>
    <w:rsid w:val="006E738B"/>
    <w:rsid w:val="006F5752"/>
    <w:rsid w:val="00711945"/>
    <w:rsid w:val="0071479F"/>
    <w:rsid w:val="00721611"/>
    <w:rsid w:val="00725CC3"/>
    <w:rsid w:val="00744FEB"/>
    <w:rsid w:val="00754E11"/>
    <w:rsid w:val="007617F6"/>
    <w:rsid w:val="00761B0A"/>
    <w:rsid w:val="00771652"/>
    <w:rsid w:val="00780B7A"/>
    <w:rsid w:val="00781C3D"/>
    <w:rsid w:val="00782612"/>
    <w:rsid w:val="0078326A"/>
    <w:rsid w:val="00796C18"/>
    <w:rsid w:val="007D6569"/>
    <w:rsid w:val="007D6DB4"/>
    <w:rsid w:val="008205CB"/>
    <w:rsid w:val="0083326A"/>
    <w:rsid w:val="0083326B"/>
    <w:rsid w:val="00841BDA"/>
    <w:rsid w:val="0085006B"/>
    <w:rsid w:val="008500AF"/>
    <w:rsid w:val="00873421"/>
    <w:rsid w:val="00893E97"/>
    <w:rsid w:val="008B0DC2"/>
    <w:rsid w:val="008D21F0"/>
    <w:rsid w:val="008E684D"/>
    <w:rsid w:val="008E6C54"/>
    <w:rsid w:val="008F7012"/>
    <w:rsid w:val="00900486"/>
    <w:rsid w:val="00917C2F"/>
    <w:rsid w:val="00923633"/>
    <w:rsid w:val="00923B65"/>
    <w:rsid w:val="0093186B"/>
    <w:rsid w:val="00932D13"/>
    <w:rsid w:val="00936F89"/>
    <w:rsid w:val="009558B0"/>
    <w:rsid w:val="009569D1"/>
    <w:rsid w:val="00991AE3"/>
    <w:rsid w:val="009957F7"/>
    <w:rsid w:val="009A052E"/>
    <w:rsid w:val="009A2BE3"/>
    <w:rsid w:val="009D5E6C"/>
    <w:rsid w:val="009E44F9"/>
    <w:rsid w:val="009E58F8"/>
    <w:rsid w:val="009F17B8"/>
    <w:rsid w:val="009F77E2"/>
    <w:rsid w:val="00A10685"/>
    <w:rsid w:val="00A201C6"/>
    <w:rsid w:val="00A31B14"/>
    <w:rsid w:val="00A35605"/>
    <w:rsid w:val="00A42E8D"/>
    <w:rsid w:val="00A62193"/>
    <w:rsid w:val="00A67188"/>
    <w:rsid w:val="00A7351B"/>
    <w:rsid w:val="00A749A8"/>
    <w:rsid w:val="00A856DB"/>
    <w:rsid w:val="00A869E1"/>
    <w:rsid w:val="00A87A5E"/>
    <w:rsid w:val="00A9371D"/>
    <w:rsid w:val="00A937CC"/>
    <w:rsid w:val="00AA2650"/>
    <w:rsid w:val="00AB16EE"/>
    <w:rsid w:val="00AB6CDE"/>
    <w:rsid w:val="00AB6DCF"/>
    <w:rsid w:val="00AC2BCC"/>
    <w:rsid w:val="00AC4CBA"/>
    <w:rsid w:val="00AD17AF"/>
    <w:rsid w:val="00B03762"/>
    <w:rsid w:val="00B142EB"/>
    <w:rsid w:val="00B15D05"/>
    <w:rsid w:val="00B21291"/>
    <w:rsid w:val="00B21A4B"/>
    <w:rsid w:val="00B22B11"/>
    <w:rsid w:val="00B24852"/>
    <w:rsid w:val="00B24961"/>
    <w:rsid w:val="00B34348"/>
    <w:rsid w:val="00B4469A"/>
    <w:rsid w:val="00B50B5E"/>
    <w:rsid w:val="00B54CAB"/>
    <w:rsid w:val="00B54E91"/>
    <w:rsid w:val="00B625F4"/>
    <w:rsid w:val="00B63FFE"/>
    <w:rsid w:val="00B67532"/>
    <w:rsid w:val="00B7250F"/>
    <w:rsid w:val="00B8174E"/>
    <w:rsid w:val="00B8520B"/>
    <w:rsid w:val="00B9206D"/>
    <w:rsid w:val="00BA16F8"/>
    <w:rsid w:val="00BB3445"/>
    <w:rsid w:val="00BB6DE5"/>
    <w:rsid w:val="00BC25F0"/>
    <w:rsid w:val="00BC5B6A"/>
    <w:rsid w:val="00BD4652"/>
    <w:rsid w:val="00BD5323"/>
    <w:rsid w:val="00BE2339"/>
    <w:rsid w:val="00BF17B1"/>
    <w:rsid w:val="00BF2240"/>
    <w:rsid w:val="00C0692C"/>
    <w:rsid w:val="00C06DCC"/>
    <w:rsid w:val="00C1354E"/>
    <w:rsid w:val="00C14916"/>
    <w:rsid w:val="00C14E0B"/>
    <w:rsid w:val="00C26322"/>
    <w:rsid w:val="00C40067"/>
    <w:rsid w:val="00C40932"/>
    <w:rsid w:val="00C41D7D"/>
    <w:rsid w:val="00C4211E"/>
    <w:rsid w:val="00C565AE"/>
    <w:rsid w:val="00C565B0"/>
    <w:rsid w:val="00C62434"/>
    <w:rsid w:val="00C6702F"/>
    <w:rsid w:val="00C71085"/>
    <w:rsid w:val="00C742F6"/>
    <w:rsid w:val="00C76538"/>
    <w:rsid w:val="00C808FD"/>
    <w:rsid w:val="00C94D9A"/>
    <w:rsid w:val="00CA4CD2"/>
    <w:rsid w:val="00CA59A9"/>
    <w:rsid w:val="00CB146B"/>
    <w:rsid w:val="00CB1577"/>
    <w:rsid w:val="00CB3E04"/>
    <w:rsid w:val="00CC13AE"/>
    <w:rsid w:val="00CC185E"/>
    <w:rsid w:val="00CD1B92"/>
    <w:rsid w:val="00CE7C68"/>
    <w:rsid w:val="00CF5CBB"/>
    <w:rsid w:val="00CF69D7"/>
    <w:rsid w:val="00D0011E"/>
    <w:rsid w:val="00D06086"/>
    <w:rsid w:val="00D22510"/>
    <w:rsid w:val="00D3435A"/>
    <w:rsid w:val="00D4087B"/>
    <w:rsid w:val="00D419AA"/>
    <w:rsid w:val="00D50222"/>
    <w:rsid w:val="00D51AD5"/>
    <w:rsid w:val="00D55009"/>
    <w:rsid w:val="00D5745B"/>
    <w:rsid w:val="00D67741"/>
    <w:rsid w:val="00D804DA"/>
    <w:rsid w:val="00D8146F"/>
    <w:rsid w:val="00D81AA9"/>
    <w:rsid w:val="00D8450C"/>
    <w:rsid w:val="00D91F68"/>
    <w:rsid w:val="00DA5186"/>
    <w:rsid w:val="00DB1BA4"/>
    <w:rsid w:val="00DC7CE5"/>
    <w:rsid w:val="00DD4930"/>
    <w:rsid w:val="00DE1775"/>
    <w:rsid w:val="00DE2A7B"/>
    <w:rsid w:val="00DF56FA"/>
    <w:rsid w:val="00DF7482"/>
    <w:rsid w:val="00E072C9"/>
    <w:rsid w:val="00E1290F"/>
    <w:rsid w:val="00E2786B"/>
    <w:rsid w:val="00E3762D"/>
    <w:rsid w:val="00E37C36"/>
    <w:rsid w:val="00E43206"/>
    <w:rsid w:val="00E52635"/>
    <w:rsid w:val="00E606F8"/>
    <w:rsid w:val="00E62961"/>
    <w:rsid w:val="00E639F6"/>
    <w:rsid w:val="00E66A61"/>
    <w:rsid w:val="00E70BD1"/>
    <w:rsid w:val="00E834BA"/>
    <w:rsid w:val="00E95ACC"/>
    <w:rsid w:val="00EA010A"/>
    <w:rsid w:val="00EB128F"/>
    <w:rsid w:val="00EB1A66"/>
    <w:rsid w:val="00EB6C0D"/>
    <w:rsid w:val="00EC03C3"/>
    <w:rsid w:val="00EC4A0B"/>
    <w:rsid w:val="00ED7FBD"/>
    <w:rsid w:val="00EE1722"/>
    <w:rsid w:val="00EF7655"/>
    <w:rsid w:val="00F00E5B"/>
    <w:rsid w:val="00F24E68"/>
    <w:rsid w:val="00F25549"/>
    <w:rsid w:val="00F35D78"/>
    <w:rsid w:val="00F36C29"/>
    <w:rsid w:val="00F36EFD"/>
    <w:rsid w:val="00F45C65"/>
    <w:rsid w:val="00F57802"/>
    <w:rsid w:val="00F6082E"/>
    <w:rsid w:val="00F6293A"/>
    <w:rsid w:val="00F66C9F"/>
    <w:rsid w:val="00F71D4F"/>
    <w:rsid w:val="00F72C48"/>
    <w:rsid w:val="00F7332E"/>
    <w:rsid w:val="00F82000"/>
    <w:rsid w:val="00F85A22"/>
    <w:rsid w:val="00F92598"/>
    <w:rsid w:val="00F93EED"/>
    <w:rsid w:val="00F9682F"/>
    <w:rsid w:val="00FA4B66"/>
    <w:rsid w:val="00FB1530"/>
    <w:rsid w:val="00FB3087"/>
    <w:rsid w:val="00FB36B9"/>
    <w:rsid w:val="00FD1EBF"/>
    <w:rsid w:val="00FE3451"/>
    <w:rsid w:val="00FE4C74"/>
    <w:rsid w:val="00FF6F97"/>
    <w:rsid w:val="00FF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 stroke="f">
      <v:fill color="white" size="0,0" aspect="atLeast" origin="-32767f,-32767f" position="-32767f,-32767f" rotate="t" type="frame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072F"/>
    <w:rPr>
      <w:sz w:val="24"/>
      <w:szCs w:val="24"/>
    </w:rPr>
  </w:style>
  <w:style w:type="paragraph" w:styleId="Heading1">
    <w:name w:val="heading 1"/>
    <w:basedOn w:val="Normal"/>
    <w:next w:val="Normal"/>
    <w:qFormat/>
    <w:rsid w:val="001C18AB"/>
    <w:pPr>
      <w:keepNext/>
      <w:spacing w:after="60"/>
      <w:jc w:val="center"/>
      <w:outlineLvl w:val="0"/>
    </w:pPr>
    <w:rPr>
      <w:rFonts w:ascii="Tahoma" w:hAnsi="Tahoma" w:cs="Arial"/>
      <w:b/>
      <w:bCs/>
      <w:color w:val="000000"/>
      <w:kern w:val="32"/>
    </w:rPr>
  </w:style>
  <w:style w:type="paragraph" w:styleId="Heading2">
    <w:name w:val="heading 2"/>
    <w:basedOn w:val="Normal"/>
    <w:next w:val="Normal"/>
    <w:qFormat/>
    <w:rsid w:val="00FF7CD9"/>
    <w:pPr>
      <w:keepNext/>
      <w:spacing w:after="120"/>
      <w:outlineLvl w:val="1"/>
    </w:pPr>
    <w:rPr>
      <w:rFonts w:ascii="Garamond" w:hAnsi="Garamond" w:cs="Arial"/>
      <w:b/>
      <w:bCs/>
      <w:iCs/>
      <w:szCs w:val="28"/>
    </w:rPr>
  </w:style>
  <w:style w:type="paragraph" w:styleId="Heading4">
    <w:name w:val="heading 4"/>
    <w:basedOn w:val="Normal"/>
    <w:next w:val="Normal"/>
    <w:qFormat/>
    <w:rsid w:val="00D804D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D804D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0611B"/>
    <w:pPr>
      <w:jc w:val="center"/>
      <w:outlineLvl w:val="0"/>
    </w:pPr>
    <w:rPr>
      <w:rFonts w:ascii="Arial Black" w:hAnsi="Arial Black" w:cs="Arial"/>
      <w:bCs/>
      <w:color w:val="FFFFFF"/>
      <w:spacing w:val="40"/>
      <w:kern w:val="28"/>
      <w:sz w:val="50"/>
      <w:szCs w:val="80"/>
    </w:rPr>
  </w:style>
  <w:style w:type="paragraph" w:styleId="Subtitle">
    <w:name w:val="Subtitle"/>
    <w:basedOn w:val="Normal"/>
    <w:qFormat/>
    <w:rsid w:val="009558B0"/>
    <w:pPr>
      <w:jc w:val="center"/>
      <w:outlineLvl w:val="1"/>
    </w:pPr>
    <w:rPr>
      <w:rFonts w:ascii="Arial" w:hAnsi="Arial" w:cs="Arial"/>
      <w:color w:val="FFFFFF"/>
      <w:spacing w:val="40"/>
      <w:sz w:val="40"/>
    </w:rPr>
  </w:style>
  <w:style w:type="paragraph" w:customStyle="1" w:styleId="Subheading">
    <w:name w:val="Subheading"/>
    <w:basedOn w:val="Normal"/>
    <w:rsid w:val="00893E97"/>
  </w:style>
  <w:style w:type="paragraph" w:customStyle="1" w:styleId="Subheading1">
    <w:name w:val="Subheading 1"/>
    <w:basedOn w:val="Normal"/>
    <w:rsid w:val="00A10685"/>
  </w:style>
  <w:style w:type="paragraph" w:customStyle="1" w:styleId="Subheading2">
    <w:name w:val="Subheading 2"/>
    <w:basedOn w:val="Normal"/>
    <w:rsid w:val="00A10685"/>
  </w:style>
  <w:style w:type="paragraph" w:styleId="BodyText">
    <w:name w:val="Body Text"/>
    <w:basedOn w:val="Normal"/>
    <w:link w:val="BodyTextChar"/>
    <w:rsid w:val="0011199A"/>
    <w:pPr>
      <w:spacing w:after="120" w:line="440" w:lineRule="atLeast"/>
      <w:jc w:val="both"/>
    </w:pPr>
    <w:rPr>
      <w:rFonts w:ascii="Arial" w:hAnsi="Arial"/>
      <w:color w:val="000080"/>
      <w:spacing w:val="26"/>
      <w:sz w:val="32"/>
      <w:szCs w:val="20"/>
    </w:rPr>
  </w:style>
  <w:style w:type="paragraph" w:styleId="BodyText2">
    <w:name w:val="Body Text 2"/>
    <w:basedOn w:val="Normal"/>
    <w:rsid w:val="002576D8"/>
    <w:pPr>
      <w:spacing w:line="480" w:lineRule="auto"/>
    </w:pPr>
    <w:rPr>
      <w:rFonts w:ascii="Arial" w:hAnsi="Arial"/>
      <w:sz w:val="16"/>
    </w:rPr>
  </w:style>
  <w:style w:type="paragraph" w:styleId="BodyText3">
    <w:name w:val="Body Text 3"/>
    <w:basedOn w:val="Normal"/>
    <w:link w:val="BodyText3Char"/>
    <w:rsid w:val="00711945"/>
    <w:pPr>
      <w:spacing w:after="120"/>
    </w:pPr>
    <w:rPr>
      <w:sz w:val="16"/>
      <w:szCs w:val="16"/>
    </w:rPr>
  </w:style>
  <w:style w:type="paragraph" w:styleId="List">
    <w:name w:val="List"/>
    <w:basedOn w:val="Normal"/>
    <w:rsid w:val="003719BA"/>
    <w:pPr>
      <w:ind w:left="360" w:hanging="360"/>
    </w:pPr>
  </w:style>
  <w:style w:type="paragraph" w:styleId="List2">
    <w:name w:val="List 2"/>
    <w:basedOn w:val="Normal"/>
    <w:rsid w:val="003719BA"/>
    <w:pPr>
      <w:ind w:left="720" w:hanging="360"/>
    </w:pPr>
  </w:style>
  <w:style w:type="paragraph" w:styleId="ListBullet">
    <w:name w:val="List Bullet"/>
    <w:basedOn w:val="Normal"/>
    <w:rsid w:val="00FF6F97"/>
    <w:pPr>
      <w:numPr>
        <w:numId w:val="7"/>
      </w:numPr>
      <w:spacing w:after="80"/>
    </w:pPr>
    <w:rPr>
      <w:rFonts w:ascii="Arial" w:hAnsi="Arial"/>
      <w:color w:val="FFFFFF"/>
      <w:sz w:val="16"/>
    </w:rPr>
  </w:style>
  <w:style w:type="paragraph" w:styleId="List3">
    <w:name w:val="List 3"/>
    <w:basedOn w:val="Normal"/>
    <w:rsid w:val="003719BA"/>
    <w:pPr>
      <w:ind w:left="1080" w:hanging="360"/>
    </w:pPr>
  </w:style>
  <w:style w:type="paragraph" w:styleId="ListNumber">
    <w:name w:val="List Number"/>
    <w:basedOn w:val="Normal"/>
    <w:rsid w:val="00923B65"/>
    <w:pPr>
      <w:spacing w:line="480" w:lineRule="auto"/>
    </w:pPr>
    <w:rPr>
      <w:rFonts w:ascii="Tahoma" w:hAnsi="Tahoma"/>
      <w:sz w:val="20"/>
    </w:rPr>
  </w:style>
  <w:style w:type="paragraph" w:styleId="ListNumber2">
    <w:name w:val="List Number 2"/>
    <w:basedOn w:val="Normal"/>
    <w:rsid w:val="00164D7A"/>
    <w:pPr>
      <w:numPr>
        <w:numId w:val="13"/>
      </w:numPr>
    </w:pPr>
  </w:style>
  <w:style w:type="paragraph" w:styleId="ListNumber3">
    <w:name w:val="List Number 3"/>
    <w:basedOn w:val="Normal"/>
    <w:rsid w:val="00164D7A"/>
    <w:pPr>
      <w:numPr>
        <w:numId w:val="14"/>
      </w:numPr>
    </w:pPr>
  </w:style>
  <w:style w:type="paragraph" w:styleId="ListBullet2">
    <w:name w:val="List Bullet 2"/>
    <w:basedOn w:val="Normal"/>
    <w:rsid w:val="00114462"/>
    <w:pPr>
      <w:numPr>
        <w:numId w:val="8"/>
      </w:numPr>
    </w:pPr>
  </w:style>
  <w:style w:type="paragraph" w:styleId="ListBullet3">
    <w:name w:val="List Bullet 3"/>
    <w:basedOn w:val="Normal"/>
    <w:rsid w:val="00114462"/>
    <w:pPr>
      <w:numPr>
        <w:numId w:val="9"/>
      </w:numPr>
    </w:pPr>
  </w:style>
  <w:style w:type="paragraph" w:customStyle="1" w:styleId="BlockQuote1">
    <w:name w:val="Block Quote 1"/>
    <w:basedOn w:val="Normal"/>
    <w:rsid w:val="00D91F68"/>
    <w:pPr>
      <w:spacing w:line="360" w:lineRule="auto"/>
      <w:jc w:val="center"/>
    </w:pPr>
    <w:rPr>
      <w:rFonts w:ascii="Tahoma" w:hAnsi="Tahoma"/>
      <w:sz w:val="20"/>
    </w:rPr>
  </w:style>
  <w:style w:type="paragraph" w:customStyle="1" w:styleId="BlockQuote2">
    <w:name w:val="Block Quote 2"/>
    <w:basedOn w:val="Normal"/>
    <w:rsid w:val="00FF6F97"/>
    <w:rPr>
      <w:rFonts w:ascii="Arial" w:hAnsi="Arial"/>
      <w:color w:val="BBC5C4"/>
    </w:rPr>
  </w:style>
  <w:style w:type="paragraph" w:styleId="Header">
    <w:name w:val="header"/>
    <w:basedOn w:val="Normal"/>
    <w:rsid w:val="00F57802"/>
    <w:pPr>
      <w:tabs>
        <w:tab w:val="center" w:pos="4320"/>
        <w:tab w:val="right" w:pos="8640"/>
      </w:tabs>
    </w:pPr>
  </w:style>
  <w:style w:type="paragraph" w:customStyle="1" w:styleId="Header2">
    <w:name w:val="Header 2"/>
    <w:basedOn w:val="Normal"/>
    <w:rsid w:val="00F57802"/>
  </w:style>
  <w:style w:type="paragraph" w:styleId="Footer">
    <w:name w:val="footer"/>
    <w:basedOn w:val="Normal"/>
    <w:rsid w:val="00F57802"/>
    <w:pPr>
      <w:tabs>
        <w:tab w:val="center" w:pos="4320"/>
        <w:tab w:val="right" w:pos="8640"/>
      </w:tabs>
    </w:pPr>
  </w:style>
  <w:style w:type="paragraph" w:customStyle="1" w:styleId="Footer2">
    <w:name w:val="Footer 2"/>
    <w:basedOn w:val="Normal"/>
    <w:rsid w:val="00F57802"/>
  </w:style>
  <w:style w:type="character" w:styleId="Emphasis">
    <w:name w:val="Emphasis"/>
    <w:basedOn w:val="DefaultParagraphFont"/>
    <w:qFormat/>
    <w:rsid w:val="00FE4C74"/>
    <w:rPr>
      <w:rFonts w:cs="Times New Roman"/>
      <w:i/>
      <w:iCs/>
    </w:rPr>
  </w:style>
  <w:style w:type="character" w:customStyle="1" w:styleId="Emphasis2">
    <w:name w:val="Emphasis 2"/>
    <w:basedOn w:val="DefaultParagraphFont"/>
    <w:rsid w:val="00FE4C74"/>
    <w:rPr>
      <w:rFonts w:cs="Times New Roman"/>
      <w:i/>
      <w:iCs/>
    </w:rPr>
  </w:style>
  <w:style w:type="paragraph" w:styleId="Date">
    <w:name w:val="Date"/>
    <w:basedOn w:val="Normal"/>
    <w:next w:val="Normal"/>
    <w:rsid w:val="00FE4C74"/>
  </w:style>
  <w:style w:type="paragraph" w:customStyle="1" w:styleId="TableText">
    <w:name w:val="Table Text"/>
    <w:basedOn w:val="Normal"/>
    <w:rsid w:val="00025B83"/>
    <w:pPr>
      <w:spacing w:before="80" w:after="80"/>
    </w:pPr>
    <w:rPr>
      <w:rFonts w:ascii="Arial" w:hAnsi="Arial"/>
      <w:sz w:val="18"/>
    </w:rPr>
  </w:style>
  <w:style w:type="paragraph" w:customStyle="1" w:styleId="TableText2">
    <w:name w:val="Table Text 2"/>
    <w:basedOn w:val="TableText"/>
    <w:rsid w:val="001C1D02"/>
  </w:style>
  <w:style w:type="paragraph" w:customStyle="1" w:styleId="TableHeader">
    <w:name w:val="Table Header"/>
    <w:basedOn w:val="Normal"/>
    <w:rsid w:val="00335576"/>
    <w:pPr>
      <w:spacing w:before="40" w:after="40"/>
    </w:pPr>
    <w:rPr>
      <w:rFonts w:ascii="Garamond" w:hAnsi="Garamond"/>
      <w:b/>
      <w:color w:val="FFFFFF"/>
      <w:sz w:val="22"/>
    </w:rPr>
  </w:style>
  <w:style w:type="paragraph" w:customStyle="1" w:styleId="TableHeader2">
    <w:name w:val="Table Header 2"/>
    <w:basedOn w:val="Normal"/>
    <w:rsid w:val="00466944"/>
  </w:style>
  <w:style w:type="paragraph" w:styleId="Caption">
    <w:name w:val="caption"/>
    <w:basedOn w:val="Normal"/>
    <w:next w:val="Normal"/>
    <w:qFormat/>
    <w:rsid w:val="009F77E2"/>
    <w:rPr>
      <w:rFonts w:ascii="Garamond" w:hAnsi="Garamond"/>
      <w:b/>
      <w:bCs/>
      <w:color w:val="3366FF"/>
      <w:sz w:val="20"/>
      <w:szCs w:val="20"/>
    </w:rPr>
  </w:style>
  <w:style w:type="paragraph" w:customStyle="1" w:styleId="ContactName">
    <w:name w:val="Contact Name"/>
    <w:basedOn w:val="Normal"/>
    <w:rsid w:val="00594DD4"/>
  </w:style>
  <w:style w:type="paragraph" w:customStyle="1" w:styleId="ContactCompany">
    <w:name w:val="Contact Company"/>
    <w:basedOn w:val="Normal"/>
    <w:rsid w:val="008F7012"/>
    <w:pPr>
      <w:spacing w:after="40"/>
      <w:jc w:val="center"/>
    </w:pPr>
    <w:rPr>
      <w:rFonts w:ascii="Arial" w:hAnsi="Arial"/>
      <w:color w:val="000000"/>
      <w:spacing w:val="30"/>
      <w:sz w:val="20"/>
    </w:rPr>
  </w:style>
  <w:style w:type="paragraph" w:customStyle="1" w:styleId="ContactTitle">
    <w:name w:val="Contact Title"/>
    <w:basedOn w:val="Normal"/>
    <w:rsid w:val="00276F9D"/>
  </w:style>
  <w:style w:type="paragraph" w:customStyle="1" w:styleId="ContactAddress">
    <w:name w:val="Contact Address"/>
    <w:basedOn w:val="Normal"/>
    <w:rsid w:val="008F7012"/>
    <w:pPr>
      <w:jc w:val="center"/>
    </w:pPr>
    <w:rPr>
      <w:rFonts w:ascii="Arial" w:hAnsi="Arial"/>
      <w:sz w:val="16"/>
      <w:szCs w:val="20"/>
    </w:rPr>
  </w:style>
  <w:style w:type="paragraph" w:customStyle="1" w:styleId="ContactPhone">
    <w:name w:val="Contact Phone"/>
    <w:basedOn w:val="Normal"/>
    <w:rsid w:val="009957F7"/>
  </w:style>
  <w:style w:type="paragraph" w:customStyle="1" w:styleId="Disclaimer1">
    <w:name w:val="Disclaimer 1"/>
    <w:basedOn w:val="Normal"/>
    <w:rsid w:val="00A749A8"/>
  </w:style>
  <w:style w:type="paragraph" w:customStyle="1" w:styleId="Disclaimer2">
    <w:name w:val="Disclaimer 2"/>
    <w:basedOn w:val="Normal"/>
    <w:rsid w:val="00A749A8"/>
  </w:style>
  <w:style w:type="paragraph" w:customStyle="1" w:styleId="RecName">
    <w:name w:val="Rec Name"/>
    <w:basedOn w:val="Normal"/>
    <w:rsid w:val="00157667"/>
  </w:style>
  <w:style w:type="paragraph" w:customStyle="1" w:styleId="RecAddress">
    <w:name w:val="Rec Address"/>
    <w:basedOn w:val="Normal"/>
    <w:rsid w:val="00157667"/>
  </w:style>
  <w:style w:type="paragraph" w:customStyle="1" w:styleId="Stamp">
    <w:name w:val="Stamp"/>
    <w:basedOn w:val="Normal"/>
    <w:rsid w:val="00B625F4"/>
  </w:style>
  <w:style w:type="table" w:styleId="TableGrid">
    <w:name w:val="Table Grid"/>
    <w:basedOn w:val="TableNormal"/>
    <w:rsid w:val="002151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Char">
    <w:name w:val="Body Text 3 Char"/>
    <w:basedOn w:val="DefaultParagraphFont"/>
    <w:link w:val="BodyText3"/>
    <w:locked/>
    <w:rsid w:val="005A297C"/>
    <w:rPr>
      <w:rFonts w:cs="Times New Roman"/>
      <w:sz w:val="16"/>
      <w:szCs w:val="16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locked/>
    <w:rsid w:val="0011199A"/>
    <w:rPr>
      <w:rFonts w:ascii="Arial" w:hAnsi="Arial" w:cs="Times New Roman"/>
      <w:color w:val="000080"/>
      <w:spacing w:val="26"/>
      <w:sz w:val="32"/>
      <w:lang w:val="en-US" w:eastAsia="en-US" w:bidi="ar-SA"/>
    </w:rPr>
  </w:style>
  <w:style w:type="paragraph" w:customStyle="1" w:styleId="Copyright">
    <w:name w:val="Copyright"/>
    <w:basedOn w:val="Normal"/>
    <w:rsid w:val="00725CC3"/>
    <w:rPr>
      <w:rFonts w:ascii="Lucida Sans" w:hAnsi="Lucida Sans"/>
      <w:color w:val="FFFFFF"/>
      <w:sz w:val="16"/>
    </w:rPr>
  </w:style>
  <w:style w:type="paragraph" w:customStyle="1" w:styleId="PhotoEditorTextbox">
    <w:name w:val="PhotoEditorTextbox"/>
    <w:basedOn w:val="Normal"/>
    <w:rsid w:val="00497F1E"/>
    <w:rPr>
      <w:rFonts w:ascii="Arial" w:hAnsi="Arial"/>
      <w:sz w:val="16"/>
    </w:rPr>
  </w:style>
  <w:style w:type="paragraph" w:styleId="BalloonText">
    <w:name w:val="Balloon Text"/>
    <w:basedOn w:val="Normal"/>
    <w:link w:val="BalloonTextChar"/>
    <w:rsid w:val="000471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71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6B4A"/>
    <w:pPr>
      <w:ind w:left="720"/>
      <w:contextualSpacing/>
    </w:pPr>
  </w:style>
  <w:style w:type="character" w:styleId="Hyperlink">
    <w:name w:val="Hyperlink"/>
    <w:basedOn w:val="DefaultParagraphFont"/>
    <w:rsid w:val="00476B4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6C0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072F"/>
    <w:rPr>
      <w:sz w:val="24"/>
      <w:szCs w:val="24"/>
    </w:rPr>
  </w:style>
  <w:style w:type="paragraph" w:styleId="Heading1">
    <w:name w:val="heading 1"/>
    <w:basedOn w:val="Normal"/>
    <w:next w:val="Normal"/>
    <w:qFormat/>
    <w:rsid w:val="001C18AB"/>
    <w:pPr>
      <w:keepNext/>
      <w:spacing w:after="60"/>
      <w:jc w:val="center"/>
      <w:outlineLvl w:val="0"/>
    </w:pPr>
    <w:rPr>
      <w:rFonts w:ascii="Tahoma" w:hAnsi="Tahoma" w:cs="Arial"/>
      <w:b/>
      <w:bCs/>
      <w:color w:val="000000"/>
      <w:kern w:val="32"/>
    </w:rPr>
  </w:style>
  <w:style w:type="paragraph" w:styleId="Heading2">
    <w:name w:val="heading 2"/>
    <w:basedOn w:val="Normal"/>
    <w:next w:val="Normal"/>
    <w:qFormat/>
    <w:rsid w:val="00FF7CD9"/>
    <w:pPr>
      <w:keepNext/>
      <w:spacing w:after="120"/>
      <w:outlineLvl w:val="1"/>
    </w:pPr>
    <w:rPr>
      <w:rFonts w:ascii="Garamond" w:hAnsi="Garamond" w:cs="Arial"/>
      <w:b/>
      <w:bCs/>
      <w:iCs/>
      <w:szCs w:val="28"/>
    </w:rPr>
  </w:style>
  <w:style w:type="paragraph" w:styleId="Heading4">
    <w:name w:val="heading 4"/>
    <w:basedOn w:val="Normal"/>
    <w:next w:val="Normal"/>
    <w:qFormat/>
    <w:rsid w:val="00D804D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D804D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0611B"/>
    <w:pPr>
      <w:jc w:val="center"/>
      <w:outlineLvl w:val="0"/>
    </w:pPr>
    <w:rPr>
      <w:rFonts w:ascii="Arial Black" w:hAnsi="Arial Black" w:cs="Arial"/>
      <w:bCs/>
      <w:color w:val="FFFFFF"/>
      <w:spacing w:val="40"/>
      <w:kern w:val="28"/>
      <w:sz w:val="50"/>
      <w:szCs w:val="80"/>
    </w:rPr>
  </w:style>
  <w:style w:type="paragraph" w:styleId="Subtitle">
    <w:name w:val="Subtitle"/>
    <w:basedOn w:val="Normal"/>
    <w:qFormat/>
    <w:rsid w:val="009558B0"/>
    <w:pPr>
      <w:jc w:val="center"/>
      <w:outlineLvl w:val="1"/>
    </w:pPr>
    <w:rPr>
      <w:rFonts w:ascii="Arial" w:hAnsi="Arial" w:cs="Arial"/>
      <w:color w:val="FFFFFF"/>
      <w:spacing w:val="40"/>
      <w:sz w:val="40"/>
    </w:rPr>
  </w:style>
  <w:style w:type="paragraph" w:customStyle="1" w:styleId="Subheading">
    <w:name w:val="Subheading"/>
    <w:basedOn w:val="Normal"/>
    <w:rsid w:val="00893E97"/>
  </w:style>
  <w:style w:type="paragraph" w:customStyle="1" w:styleId="Subheading1">
    <w:name w:val="Subheading 1"/>
    <w:basedOn w:val="Normal"/>
    <w:rsid w:val="00A10685"/>
  </w:style>
  <w:style w:type="paragraph" w:customStyle="1" w:styleId="Subheading2">
    <w:name w:val="Subheading 2"/>
    <w:basedOn w:val="Normal"/>
    <w:rsid w:val="00A10685"/>
  </w:style>
  <w:style w:type="paragraph" w:styleId="BodyText">
    <w:name w:val="Body Text"/>
    <w:basedOn w:val="Normal"/>
    <w:link w:val="BodyTextChar"/>
    <w:rsid w:val="0011199A"/>
    <w:pPr>
      <w:spacing w:after="120" w:line="440" w:lineRule="atLeast"/>
      <w:jc w:val="both"/>
    </w:pPr>
    <w:rPr>
      <w:rFonts w:ascii="Arial" w:hAnsi="Arial"/>
      <w:color w:val="000080"/>
      <w:spacing w:val="26"/>
      <w:sz w:val="32"/>
      <w:szCs w:val="20"/>
    </w:rPr>
  </w:style>
  <w:style w:type="paragraph" w:styleId="BodyText2">
    <w:name w:val="Body Text 2"/>
    <w:basedOn w:val="Normal"/>
    <w:rsid w:val="002576D8"/>
    <w:pPr>
      <w:spacing w:line="480" w:lineRule="auto"/>
    </w:pPr>
    <w:rPr>
      <w:rFonts w:ascii="Arial" w:hAnsi="Arial"/>
      <w:sz w:val="16"/>
    </w:rPr>
  </w:style>
  <w:style w:type="paragraph" w:styleId="BodyText3">
    <w:name w:val="Body Text 3"/>
    <w:basedOn w:val="Normal"/>
    <w:link w:val="BodyText3Char"/>
    <w:rsid w:val="00711945"/>
    <w:pPr>
      <w:spacing w:after="120"/>
    </w:pPr>
    <w:rPr>
      <w:sz w:val="16"/>
      <w:szCs w:val="16"/>
    </w:rPr>
  </w:style>
  <w:style w:type="paragraph" w:styleId="List">
    <w:name w:val="List"/>
    <w:basedOn w:val="Normal"/>
    <w:rsid w:val="003719BA"/>
    <w:pPr>
      <w:ind w:left="360" w:hanging="360"/>
    </w:pPr>
  </w:style>
  <w:style w:type="paragraph" w:styleId="List2">
    <w:name w:val="List 2"/>
    <w:basedOn w:val="Normal"/>
    <w:rsid w:val="003719BA"/>
    <w:pPr>
      <w:ind w:left="720" w:hanging="360"/>
    </w:pPr>
  </w:style>
  <w:style w:type="paragraph" w:styleId="ListBullet">
    <w:name w:val="List Bullet"/>
    <w:basedOn w:val="Normal"/>
    <w:rsid w:val="00FF6F97"/>
    <w:pPr>
      <w:numPr>
        <w:numId w:val="7"/>
      </w:numPr>
      <w:spacing w:after="80"/>
    </w:pPr>
    <w:rPr>
      <w:rFonts w:ascii="Arial" w:hAnsi="Arial"/>
      <w:color w:val="FFFFFF"/>
      <w:sz w:val="16"/>
    </w:rPr>
  </w:style>
  <w:style w:type="paragraph" w:styleId="List3">
    <w:name w:val="List 3"/>
    <w:basedOn w:val="Normal"/>
    <w:rsid w:val="003719BA"/>
    <w:pPr>
      <w:ind w:left="1080" w:hanging="360"/>
    </w:pPr>
  </w:style>
  <w:style w:type="paragraph" w:styleId="ListNumber">
    <w:name w:val="List Number"/>
    <w:basedOn w:val="Normal"/>
    <w:rsid w:val="00923B65"/>
    <w:pPr>
      <w:spacing w:line="480" w:lineRule="auto"/>
    </w:pPr>
    <w:rPr>
      <w:rFonts w:ascii="Tahoma" w:hAnsi="Tahoma"/>
      <w:sz w:val="20"/>
    </w:rPr>
  </w:style>
  <w:style w:type="paragraph" w:styleId="ListNumber2">
    <w:name w:val="List Number 2"/>
    <w:basedOn w:val="Normal"/>
    <w:rsid w:val="00164D7A"/>
    <w:pPr>
      <w:numPr>
        <w:numId w:val="13"/>
      </w:numPr>
    </w:pPr>
  </w:style>
  <w:style w:type="paragraph" w:styleId="ListNumber3">
    <w:name w:val="List Number 3"/>
    <w:basedOn w:val="Normal"/>
    <w:rsid w:val="00164D7A"/>
    <w:pPr>
      <w:numPr>
        <w:numId w:val="14"/>
      </w:numPr>
    </w:pPr>
  </w:style>
  <w:style w:type="paragraph" w:styleId="ListBullet2">
    <w:name w:val="List Bullet 2"/>
    <w:basedOn w:val="Normal"/>
    <w:rsid w:val="00114462"/>
    <w:pPr>
      <w:numPr>
        <w:numId w:val="8"/>
      </w:numPr>
    </w:pPr>
  </w:style>
  <w:style w:type="paragraph" w:styleId="ListBullet3">
    <w:name w:val="List Bullet 3"/>
    <w:basedOn w:val="Normal"/>
    <w:rsid w:val="00114462"/>
    <w:pPr>
      <w:numPr>
        <w:numId w:val="9"/>
      </w:numPr>
    </w:pPr>
  </w:style>
  <w:style w:type="paragraph" w:customStyle="1" w:styleId="BlockQuote1">
    <w:name w:val="Block Quote 1"/>
    <w:basedOn w:val="Normal"/>
    <w:rsid w:val="00D91F68"/>
    <w:pPr>
      <w:spacing w:line="360" w:lineRule="auto"/>
      <w:jc w:val="center"/>
    </w:pPr>
    <w:rPr>
      <w:rFonts w:ascii="Tahoma" w:hAnsi="Tahoma"/>
      <w:sz w:val="20"/>
    </w:rPr>
  </w:style>
  <w:style w:type="paragraph" w:customStyle="1" w:styleId="BlockQuote2">
    <w:name w:val="Block Quote 2"/>
    <w:basedOn w:val="Normal"/>
    <w:rsid w:val="00FF6F97"/>
    <w:rPr>
      <w:rFonts w:ascii="Arial" w:hAnsi="Arial"/>
      <w:color w:val="BBC5C4"/>
    </w:rPr>
  </w:style>
  <w:style w:type="paragraph" w:styleId="Header">
    <w:name w:val="header"/>
    <w:basedOn w:val="Normal"/>
    <w:rsid w:val="00F57802"/>
    <w:pPr>
      <w:tabs>
        <w:tab w:val="center" w:pos="4320"/>
        <w:tab w:val="right" w:pos="8640"/>
      </w:tabs>
    </w:pPr>
  </w:style>
  <w:style w:type="paragraph" w:customStyle="1" w:styleId="Header2">
    <w:name w:val="Header 2"/>
    <w:basedOn w:val="Normal"/>
    <w:rsid w:val="00F57802"/>
  </w:style>
  <w:style w:type="paragraph" w:styleId="Footer">
    <w:name w:val="footer"/>
    <w:basedOn w:val="Normal"/>
    <w:rsid w:val="00F57802"/>
    <w:pPr>
      <w:tabs>
        <w:tab w:val="center" w:pos="4320"/>
        <w:tab w:val="right" w:pos="8640"/>
      </w:tabs>
    </w:pPr>
  </w:style>
  <w:style w:type="paragraph" w:customStyle="1" w:styleId="Footer2">
    <w:name w:val="Footer 2"/>
    <w:basedOn w:val="Normal"/>
    <w:rsid w:val="00F57802"/>
  </w:style>
  <w:style w:type="character" w:styleId="Emphasis">
    <w:name w:val="Emphasis"/>
    <w:basedOn w:val="DefaultParagraphFont"/>
    <w:qFormat/>
    <w:rsid w:val="00FE4C74"/>
    <w:rPr>
      <w:rFonts w:cs="Times New Roman"/>
      <w:i/>
      <w:iCs/>
    </w:rPr>
  </w:style>
  <w:style w:type="character" w:customStyle="1" w:styleId="Emphasis2">
    <w:name w:val="Emphasis 2"/>
    <w:basedOn w:val="DefaultParagraphFont"/>
    <w:rsid w:val="00FE4C74"/>
    <w:rPr>
      <w:rFonts w:cs="Times New Roman"/>
      <w:i/>
      <w:iCs/>
    </w:rPr>
  </w:style>
  <w:style w:type="paragraph" w:styleId="Date">
    <w:name w:val="Date"/>
    <w:basedOn w:val="Normal"/>
    <w:next w:val="Normal"/>
    <w:rsid w:val="00FE4C74"/>
  </w:style>
  <w:style w:type="paragraph" w:customStyle="1" w:styleId="TableText">
    <w:name w:val="Table Text"/>
    <w:basedOn w:val="Normal"/>
    <w:rsid w:val="00025B83"/>
    <w:pPr>
      <w:spacing w:before="80" w:after="80"/>
    </w:pPr>
    <w:rPr>
      <w:rFonts w:ascii="Arial" w:hAnsi="Arial"/>
      <w:sz w:val="18"/>
    </w:rPr>
  </w:style>
  <w:style w:type="paragraph" w:customStyle="1" w:styleId="TableText2">
    <w:name w:val="Table Text 2"/>
    <w:basedOn w:val="TableText"/>
    <w:rsid w:val="001C1D02"/>
  </w:style>
  <w:style w:type="paragraph" w:customStyle="1" w:styleId="TableHeader">
    <w:name w:val="Table Header"/>
    <w:basedOn w:val="Normal"/>
    <w:rsid w:val="00335576"/>
    <w:pPr>
      <w:spacing w:before="40" w:after="40"/>
    </w:pPr>
    <w:rPr>
      <w:rFonts w:ascii="Garamond" w:hAnsi="Garamond"/>
      <w:b/>
      <w:color w:val="FFFFFF"/>
      <w:sz w:val="22"/>
    </w:rPr>
  </w:style>
  <w:style w:type="paragraph" w:customStyle="1" w:styleId="TableHeader2">
    <w:name w:val="Table Header 2"/>
    <w:basedOn w:val="Normal"/>
    <w:rsid w:val="00466944"/>
  </w:style>
  <w:style w:type="paragraph" w:styleId="Caption">
    <w:name w:val="caption"/>
    <w:basedOn w:val="Normal"/>
    <w:next w:val="Normal"/>
    <w:qFormat/>
    <w:rsid w:val="009F77E2"/>
    <w:rPr>
      <w:rFonts w:ascii="Garamond" w:hAnsi="Garamond"/>
      <w:b/>
      <w:bCs/>
      <w:color w:val="3366FF"/>
      <w:sz w:val="20"/>
      <w:szCs w:val="20"/>
    </w:rPr>
  </w:style>
  <w:style w:type="paragraph" w:customStyle="1" w:styleId="ContactName">
    <w:name w:val="Contact Name"/>
    <w:basedOn w:val="Normal"/>
    <w:rsid w:val="00594DD4"/>
  </w:style>
  <w:style w:type="paragraph" w:customStyle="1" w:styleId="ContactCompany">
    <w:name w:val="Contact Company"/>
    <w:basedOn w:val="Normal"/>
    <w:rsid w:val="008F7012"/>
    <w:pPr>
      <w:spacing w:after="40"/>
      <w:jc w:val="center"/>
    </w:pPr>
    <w:rPr>
      <w:rFonts w:ascii="Arial" w:hAnsi="Arial"/>
      <w:color w:val="000000"/>
      <w:spacing w:val="30"/>
      <w:sz w:val="20"/>
    </w:rPr>
  </w:style>
  <w:style w:type="paragraph" w:customStyle="1" w:styleId="ContactTitle">
    <w:name w:val="Contact Title"/>
    <w:basedOn w:val="Normal"/>
    <w:rsid w:val="00276F9D"/>
  </w:style>
  <w:style w:type="paragraph" w:customStyle="1" w:styleId="ContactAddress">
    <w:name w:val="Contact Address"/>
    <w:basedOn w:val="Normal"/>
    <w:rsid w:val="008F7012"/>
    <w:pPr>
      <w:jc w:val="center"/>
    </w:pPr>
    <w:rPr>
      <w:rFonts w:ascii="Arial" w:hAnsi="Arial"/>
      <w:sz w:val="16"/>
      <w:szCs w:val="20"/>
    </w:rPr>
  </w:style>
  <w:style w:type="paragraph" w:customStyle="1" w:styleId="ContactPhone">
    <w:name w:val="Contact Phone"/>
    <w:basedOn w:val="Normal"/>
    <w:rsid w:val="009957F7"/>
  </w:style>
  <w:style w:type="paragraph" w:customStyle="1" w:styleId="Disclaimer1">
    <w:name w:val="Disclaimer 1"/>
    <w:basedOn w:val="Normal"/>
    <w:rsid w:val="00A749A8"/>
  </w:style>
  <w:style w:type="paragraph" w:customStyle="1" w:styleId="Disclaimer2">
    <w:name w:val="Disclaimer 2"/>
    <w:basedOn w:val="Normal"/>
    <w:rsid w:val="00A749A8"/>
  </w:style>
  <w:style w:type="paragraph" w:customStyle="1" w:styleId="RecName">
    <w:name w:val="Rec Name"/>
    <w:basedOn w:val="Normal"/>
    <w:rsid w:val="00157667"/>
  </w:style>
  <w:style w:type="paragraph" w:customStyle="1" w:styleId="RecAddress">
    <w:name w:val="Rec Address"/>
    <w:basedOn w:val="Normal"/>
    <w:rsid w:val="00157667"/>
  </w:style>
  <w:style w:type="paragraph" w:customStyle="1" w:styleId="Stamp">
    <w:name w:val="Stamp"/>
    <w:basedOn w:val="Normal"/>
    <w:rsid w:val="00B625F4"/>
  </w:style>
  <w:style w:type="table" w:styleId="TableGrid">
    <w:name w:val="Table Grid"/>
    <w:basedOn w:val="TableNormal"/>
    <w:rsid w:val="002151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Char">
    <w:name w:val="Body Text 3 Char"/>
    <w:basedOn w:val="DefaultParagraphFont"/>
    <w:link w:val="BodyText3"/>
    <w:locked/>
    <w:rsid w:val="005A297C"/>
    <w:rPr>
      <w:rFonts w:cs="Times New Roman"/>
      <w:sz w:val="16"/>
      <w:szCs w:val="16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locked/>
    <w:rsid w:val="0011199A"/>
    <w:rPr>
      <w:rFonts w:ascii="Arial" w:hAnsi="Arial" w:cs="Times New Roman"/>
      <w:color w:val="000080"/>
      <w:spacing w:val="26"/>
      <w:sz w:val="32"/>
      <w:lang w:val="en-US" w:eastAsia="en-US" w:bidi="ar-SA"/>
    </w:rPr>
  </w:style>
  <w:style w:type="paragraph" w:customStyle="1" w:styleId="Copyright">
    <w:name w:val="Copyright"/>
    <w:basedOn w:val="Normal"/>
    <w:rsid w:val="00725CC3"/>
    <w:rPr>
      <w:rFonts w:ascii="Lucida Sans" w:hAnsi="Lucida Sans"/>
      <w:color w:val="FFFFFF"/>
      <w:sz w:val="16"/>
    </w:rPr>
  </w:style>
  <w:style w:type="paragraph" w:customStyle="1" w:styleId="PhotoEditorTextbox">
    <w:name w:val="PhotoEditorTextbox"/>
    <w:basedOn w:val="Normal"/>
    <w:rsid w:val="00497F1E"/>
    <w:rPr>
      <w:rFonts w:ascii="Arial" w:hAnsi="Arial"/>
      <w:sz w:val="16"/>
    </w:rPr>
  </w:style>
  <w:style w:type="paragraph" w:styleId="BalloonText">
    <w:name w:val="Balloon Text"/>
    <w:basedOn w:val="Normal"/>
    <w:link w:val="BalloonTextChar"/>
    <w:rsid w:val="000471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71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6B4A"/>
    <w:pPr>
      <w:ind w:left="720"/>
      <w:contextualSpacing/>
    </w:pPr>
  </w:style>
  <w:style w:type="character" w:styleId="Hyperlink">
    <w:name w:val="Hyperlink"/>
    <w:basedOn w:val="DefaultParagraphFont"/>
    <w:rsid w:val="00476B4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6C0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09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er\AppData\Roaming\Microsoft\Templates\TP03000327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ED74B-E8EA-406B-8A24-9121495DA7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F3099F-52EC-41ED-9F4D-6ABD8042A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TP030003275.dotx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Laurel Flores</cp:lastModifiedBy>
  <cp:revision>2</cp:revision>
  <dcterms:created xsi:type="dcterms:W3CDTF">2011-03-23T01:15:00Z</dcterms:created>
  <dcterms:modified xsi:type="dcterms:W3CDTF">2011-03-23T01:15:00Z</dcterms:modified>
  <cp:category>Flyers</cp:category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TC300032759990</vt:lpwstr>
  </property>
</Properties>
</file>