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W w:w="500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le for overall flyer layout"/>
      </w:tblPr>
      <w:tblGrid>
        <w:gridCol w:w="7399"/>
        <w:gridCol w:w="3420"/>
      </w:tblGrid>
      <w:tr w:rsidR="00880783" w:rsidRPr="00AA4794" w14:paraId="37DBB43F" w14:textId="77777777" w:rsidTr="007C76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7400" w:type="dxa"/>
            <w:tcMar>
              <w:right w:w="288" w:type="dxa"/>
            </w:tcMar>
          </w:tcPr>
          <w:p w14:paraId="3C8689CE" w14:textId="77777777" w:rsidR="005C61E4" w:rsidRPr="00F34BF1" w:rsidRDefault="007C7653" w:rsidP="00F34BF1">
            <w:pPr>
              <w:spacing w:after="160" w:line="312" w:lineRule="auto"/>
            </w:pPr>
            <w:r>
              <w:rPr>
                <w:noProof/>
                <w:lang w:eastAsia="en-US"/>
              </w:rPr>
              <w:drawing>
                <wp:inline distT="0" distB="0" distL="0" distR="0" wp14:anchorId="1D59DEF8" wp14:editId="1BCB87EC">
                  <wp:extent cx="4640239" cy="3480179"/>
                  <wp:effectExtent l="0" t="0" r="825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245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2285" cy="3481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61871F" w14:textId="78F8ADAF" w:rsidR="000F2633" w:rsidRPr="00F34BF1" w:rsidRDefault="00697BA8" w:rsidP="000F2633">
            <w:pPr>
              <w:pStyle w:val="Title"/>
              <w:jc w:val="center"/>
              <w:rPr>
                <w:color w:val="00B0F0"/>
                <w:sz w:val="52"/>
                <w:szCs w:val="52"/>
              </w:rPr>
            </w:pPr>
            <w:r>
              <w:rPr>
                <w:color w:val="00B0F0"/>
                <w:sz w:val="52"/>
                <w:szCs w:val="52"/>
              </w:rPr>
              <w:t xml:space="preserve">The </w:t>
            </w:r>
            <w:r w:rsidR="00BE5FFF" w:rsidRPr="00F34BF1">
              <w:rPr>
                <w:color w:val="00B0F0"/>
                <w:sz w:val="52"/>
                <w:szCs w:val="52"/>
              </w:rPr>
              <w:t>S</w:t>
            </w:r>
            <w:r w:rsidR="007C7653" w:rsidRPr="00F34BF1">
              <w:rPr>
                <w:color w:val="00B0F0"/>
                <w:sz w:val="52"/>
                <w:szCs w:val="52"/>
              </w:rPr>
              <w:t xml:space="preserve">ociety of </w:t>
            </w:r>
            <w:r w:rsidR="00BE5FFF" w:rsidRPr="00F34BF1">
              <w:rPr>
                <w:color w:val="00B0F0"/>
                <w:sz w:val="52"/>
                <w:szCs w:val="52"/>
              </w:rPr>
              <w:t>p</w:t>
            </w:r>
            <w:r w:rsidR="007C7653" w:rsidRPr="00F34BF1">
              <w:rPr>
                <w:color w:val="00B0F0"/>
                <w:sz w:val="52"/>
                <w:szCs w:val="52"/>
              </w:rPr>
              <w:t>hysics student</w:t>
            </w:r>
            <w:r w:rsidR="000544E0" w:rsidRPr="00F34BF1">
              <w:rPr>
                <w:color w:val="00B0F0"/>
                <w:sz w:val="52"/>
                <w:szCs w:val="52"/>
              </w:rPr>
              <w:t>s</w:t>
            </w:r>
          </w:p>
          <w:p w14:paraId="0889573A" w14:textId="77777777" w:rsidR="005C61E4" w:rsidRPr="000F2633" w:rsidRDefault="000F2633" w:rsidP="000F2633">
            <w:pPr>
              <w:pStyle w:val="Title"/>
              <w:jc w:val="center"/>
              <w:rPr>
                <w:b/>
                <w:caps w:val="0"/>
                <w:sz w:val="96"/>
                <w:szCs w:val="96"/>
                <w:u w:val="single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F2633">
              <w:rPr>
                <w:b/>
                <w:caps w:val="0"/>
                <w:sz w:val="96"/>
                <w:szCs w:val="96"/>
                <w:u w:val="single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BAKE SALE</w:t>
            </w:r>
          </w:p>
          <w:p w14:paraId="17E410EF" w14:textId="77777777" w:rsidR="005C61E4" w:rsidRDefault="00F31C2E" w:rsidP="00F31C2E">
            <w:pPr>
              <w:pStyle w:val="Heading1"/>
              <w:jc w:val="center"/>
              <w:outlineLvl w:val="0"/>
            </w:pPr>
            <w:r>
              <w:t xml:space="preserve">Everything is just a </w:t>
            </w:r>
            <w:r w:rsidRPr="00F31C2E">
              <w:rPr>
                <w:rFonts w:ascii="Britannic Bold" w:hAnsi="Britannic Bold"/>
                <w:sz w:val="36"/>
                <w:szCs w:val="36"/>
                <w:u w:val="single"/>
              </w:rPr>
              <w:t>$1.00!</w:t>
            </w:r>
          </w:p>
          <w:p w14:paraId="236A5188" w14:textId="77777777" w:rsidR="00F31C2E" w:rsidRPr="00F31C2E" w:rsidRDefault="00F31C2E" w:rsidP="00F31C2E"/>
          <w:p w14:paraId="40C6846E" w14:textId="59BB13EF" w:rsidR="005C61E4" w:rsidRPr="00AA4794" w:rsidRDefault="00A0682A" w:rsidP="00A0682A">
            <w:pPr>
              <w:spacing w:after="160" w:line="312" w:lineRule="auto"/>
              <w:jc w:val="center"/>
            </w:pPr>
            <w:r>
              <w:t xml:space="preserve">We hope you will join us as we tempt your pallet with the most delicious array of sweets and treats. Try our various types of cookies, cupcakes, rice </w:t>
            </w:r>
            <w:proofErr w:type="spellStart"/>
            <w:r>
              <w:t>krispies</w:t>
            </w:r>
            <w:proofErr w:type="spellEnd"/>
            <w:r>
              <w:t>, muffins, and more</w:t>
            </w:r>
            <w:r w:rsidR="00BE56AB">
              <w:t>!</w:t>
            </w:r>
            <w:r>
              <w:t xml:space="preserve"> You are sure to be delighted</w:t>
            </w:r>
            <w:r w:rsidR="00BE56AB">
              <w:t>!</w:t>
            </w:r>
            <w:r>
              <w:t xml:space="preserve"> We look forward to seeing you there</w:t>
            </w:r>
            <w:r w:rsidR="00F31C2E">
              <w:t xml:space="preserve"> supporting the T</w:t>
            </w:r>
            <w:r w:rsidR="00BE56AB">
              <w:t>AMUC</w:t>
            </w:r>
            <w:r w:rsidR="00F31C2E">
              <w:t xml:space="preserve"> </w:t>
            </w:r>
            <w:r w:rsidR="008A47F7">
              <w:t>Physics</w:t>
            </w:r>
            <w:r>
              <w:t xml:space="preserve"> department</w:t>
            </w:r>
            <w:r w:rsidR="00BE56AB">
              <w:t>!</w:t>
            </w:r>
          </w:p>
          <w:p w14:paraId="1AD34861" w14:textId="77777777" w:rsidR="00880783" w:rsidRPr="00AA4794" w:rsidRDefault="00A0682A" w:rsidP="00AA4794">
            <w:pPr>
              <w:spacing w:after="160" w:line="312" w:lineRule="auto"/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8240" behindDoc="1" locked="0" layoutInCell="1" allowOverlap="1" wp14:anchorId="6A2A1936" wp14:editId="6C161A76">
                  <wp:simplePos x="0" y="0"/>
                  <wp:positionH relativeFrom="column">
                    <wp:posOffset>1257256</wp:posOffset>
                  </wp:positionH>
                  <wp:positionV relativeFrom="paragraph">
                    <wp:posOffset>13970</wp:posOffset>
                  </wp:positionV>
                  <wp:extent cx="1924050" cy="1924050"/>
                  <wp:effectExtent l="0" t="0" r="0" b="0"/>
                  <wp:wrapTight wrapText="bothSides">
                    <wp:wrapPolygon edited="0">
                      <wp:start x="0" y="0"/>
                      <wp:lineTo x="0" y="21386"/>
                      <wp:lineTo x="21386" y="21386"/>
                      <wp:lineTo x="21386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pss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0" w:type="dxa"/>
          </w:tcPr>
          <w:p w14:paraId="368C719A" w14:textId="77777777" w:rsidR="005C61E4" w:rsidRPr="00AA4794" w:rsidRDefault="00BE5FFF" w:rsidP="000544E0">
            <w:pPr>
              <w:pStyle w:val="Heading2"/>
              <w:shd w:val="clear" w:color="auto" w:fill="00B0F0"/>
              <w:outlineLvl w:val="1"/>
            </w:pPr>
            <w:r>
              <w:t>Snickerdoodles</w:t>
            </w:r>
          </w:p>
          <w:p w14:paraId="44EEFBE9" w14:textId="77777777" w:rsidR="005C61E4" w:rsidRPr="00AA4794" w:rsidRDefault="001A7396" w:rsidP="000544E0">
            <w:pPr>
              <w:pStyle w:val="Heading2"/>
              <w:shd w:val="clear" w:color="auto" w:fill="00B0F0"/>
              <w:outlineLvl w:val="1"/>
            </w:pPr>
            <w:sdt>
              <w:sdtPr>
                <w:alias w:val="Dividing line graphic:"/>
                <w:tag w:val="Dividing line graphic:"/>
                <w:id w:val="-909312545"/>
                <w:placeholder>
                  <w:docPart w:val="4B8123F4E9504AEDA379BCDE56EABDB0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14:paraId="1F42E0C1" w14:textId="77777777" w:rsidR="005C61E4" w:rsidRPr="00AA4794" w:rsidRDefault="00BE5FFF" w:rsidP="000544E0">
            <w:pPr>
              <w:pStyle w:val="Heading2"/>
              <w:shd w:val="clear" w:color="auto" w:fill="00B0F0"/>
              <w:outlineLvl w:val="1"/>
            </w:pPr>
            <w:r>
              <w:t>Rice Krispies</w:t>
            </w:r>
          </w:p>
          <w:p w14:paraId="63B50E0C" w14:textId="77777777" w:rsidR="005C61E4" w:rsidRPr="00AA4794" w:rsidRDefault="001A7396" w:rsidP="000544E0">
            <w:pPr>
              <w:pStyle w:val="Heading2"/>
              <w:shd w:val="clear" w:color="auto" w:fill="00B0F0"/>
              <w:outlineLvl w:val="1"/>
            </w:pPr>
            <w:sdt>
              <w:sdtPr>
                <w:alias w:val="Dividing line graphic:"/>
                <w:tag w:val="Dividing line graphic:"/>
                <w:id w:val="1193575528"/>
                <w:placeholder>
                  <w:docPart w:val="3E1D7128DB464657AE95A79059C51D57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14:paraId="33E8DC92" w14:textId="77777777" w:rsidR="005C61E4" w:rsidRPr="00AA4794" w:rsidRDefault="00BE5FFF" w:rsidP="000544E0">
            <w:pPr>
              <w:pStyle w:val="Heading2"/>
              <w:shd w:val="clear" w:color="auto" w:fill="00B0F0"/>
              <w:outlineLvl w:val="1"/>
            </w:pPr>
            <w:r>
              <w:t>Brownies</w:t>
            </w:r>
          </w:p>
          <w:p w14:paraId="07628A56" w14:textId="77777777" w:rsidR="00921A7D" w:rsidRDefault="001A7396" w:rsidP="00F31C2E">
            <w:pPr>
              <w:pStyle w:val="Heading2"/>
              <w:shd w:val="clear" w:color="auto" w:fill="00B0F0"/>
              <w:outlineLvl w:val="1"/>
            </w:pPr>
            <w:sdt>
              <w:sdtPr>
                <w:alias w:val="Dividing line graphic:"/>
                <w:tag w:val="Dividing line graphic:"/>
                <w:id w:val="-59171642"/>
                <w:placeholder>
                  <w:docPart w:val="4B132B5E21D74D268DA26CDC800D8FDB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14:paraId="6A61A8AE" w14:textId="77777777" w:rsidR="000D0F73" w:rsidRPr="00AA4794" w:rsidRDefault="000D0F73" w:rsidP="000D0F73">
            <w:pPr>
              <w:pStyle w:val="Heading2"/>
              <w:shd w:val="clear" w:color="auto" w:fill="00B0F0"/>
              <w:outlineLvl w:val="1"/>
            </w:pPr>
            <w:r>
              <w:t>Chocolate Chip Cookies</w:t>
            </w:r>
          </w:p>
          <w:p w14:paraId="3F911831" w14:textId="77777777" w:rsidR="000D0F73" w:rsidRPr="00AA4794" w:rsidRDefault="001A7396" w:rsidP="000D0F73">
            <w:pPr>
              <w:pStyle w:val="Heading2"/>
              <w:shd w:val="clear" w:color="auto" w:fill="00B0F0"/>
              <w:outlineLvl w:val="1"/>
            </w:pPr>
            <w:sdt>
              <w:sdtPr>
                <w:alias w:val="Dividing line graphic:"/>
                <w:tag w:val="Dividing line graphic:"/>
                <w:id w:val="-93327142"/>
                <w:placeholder>
                  <w:docPart w:val="A5785C50DCF049E7B016DDB4CDCD5BDD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0D0F73" w:rsidRPr="00AA4794">
                  <w:t>────</w:t>
                </w:r>
              </w:sdtContent>
            </w:sdt>
          </w:p>
          <w:p w14:paraId="3C59E8BE" w14:textId="77777777" w:rsidR="000D0F73" w:rsidRDefault="000D0F73" w:rsidP="000D0F73">
            <w:pPr>
              <w:pStyle w:val="Heading2"/>
              <w:shd w:val="clear" w:color="auto" w:fill="00B0F0"/>
              <w:outlineLvl w:val="1"/>
            </w:pPr>
            <w:r>
              <w:t>Cupcakes</w:t>
            </w:r>
          </w:p>
          <w:p w14:paraId="60428BCD" w14:textId="77777777" w:rsidR="007C7653" w:rsidRDefault="001A7396" w:rsidP="000544E0">
            <w:pPr>
              <w:pStyle w:val="Heading2"/>
              <w:shd w:val="clear" w:color="auto" w:fill="00B0F0"/>
              <w:outlineLvl w:val="1"/>
            </w:pPr>
            <w:sdt>
              <w:sdtPr>
                <w:alias w:val="Dividing line graphic:"/>
                <w:tag w:val="Dividing line graphic:"/>
                <w:id w:val="1883823326"/>
                <w:placeholder>
                  <w:docPart w:val="4B4E0F1133F941358E5868C79136F1AB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7C7653" w:rsidRPr="00AA4794">
                  <w:t>────</w:t>
                </w:r>
              </w:sdtContent>
            </w:sdt>
            <w:r w:rsidR="007C7653">
              <w:t xml:space="preserve"> </w:t>
            </w:r>
          </w:p>
          <w:p w14:paraId="73FA1BF3" w14:textId="77777777" w:rsidR="007C7653" w:rsidRPr="00AA4794" w:rsidRDefault="007C7653" w:rsidP="000544E0">
            <w:pPr>
              <w:pStyle w:val="Heading2"/>
              <w:shd w:val="clear" w:color="auto" w:fill="00B0F0"/>
              <w:outlineLvl w:val="1"/>
            </w:pPr>
            <w:r>
              <w:t>Sugar Cookies</w:t>
            </w:r>
          </w:p>
          <w:p w14:paraId="5D0F295E" w14:textId="77777777" w:rsidR="007C7653" w:rsidRDefault="001A7396" w:rsidP="000544E0">
            <w:pPr>
              <w:pStyle w:val="Heading2"/>
              <w:shd w:val="clear" w:color="auto" w:fill="00B0F0"/>
              <w:outlineLvl w:val="1"/>
            </w:pPr>
            <w:sdt>
              <w:sdtPr>
                <w:alias w:val="Dividing line graphic:"/>
                <w:tag w:val="Dividing line graphic:"/>
                <w:id w:val="-886560773"/>
                <w:placeholder>
                  <w:docPart w:val="42FE1DE4B0B8412AAF0EDB5EEC73C6A6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7C7653" w:rsidRPr="00AA4794">
                  <w:t>────</w:t>
                </w:r>
              </w:sdtContent>
            </w:sdt>
            <w:r w:rsidR="007C7653">
              <w:t xml:space="preserve"> </w:t>
            </w:r>
          </w:p>
          <w:p w14:paraId="29B2F12A" w14:textId="77777777" w:rsidR="00DF0D50" w:rsidRDefault="007C7653" w:rsidP="00DF0D50">
            <w:pPr>
              <w:pStyle w:val="Heading2"/>
              <w:shd w:val="clear" w:color="auto" w:fill="00B0F0"/>
              <w:outlineLvl w:val="1"/>
            </w:pPr>
            <w:r>
              <w:t>Oreo Truffles</w:t>
            </w:r>
            <w:r w:rsidR="00DF0D50">
              <w:t xml:space="preserve"> </w:t>
            </w:r>
            <w:sdt>
              <w:sdtPr>
                <w:alias w:val="Dividing line graphic:"/>
                <w:tag w:val="Dividing line graphic:"/>
                <w:id w:val="-600186338"/>
                <w:placeholder>
                  <w:docPart w:val="1762B9D1B80843509DD566FEC1D6311B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F0D50" w:rsidRPr="00AA4794">
                  <w:t>────</w:t>
                </w:r>
              </w:sdtContent>
            </w:sdt>
            <w:r w:rsidR="00DF0D50">
              <w:t xml:space="preserve"> </w:t>
            </w:r>
          </w:p>
          <w:p w14:paraId="50DA8EF4" w14:textId="77777777" w:rsidR="00DF0D50" w:rsidRPr="00AA4794" w:rsidRDefault="00DF0D50" w:rsidP="00DF0D50">
            <w:pPr>
              <w:pStyle w:val="Heading2"/>
              <w:shd w:val="clear" w:color="auto" w:fill="00B0F0"/>
              <w:outlineLvl w:val="1"/>
            </w:pPr>
            <w:r>
              <w:t>Plus, A LOT more!</w:t>
            </w:r>
          </w:p>
          <w:p w14:paraId="6BAB1768" w14:textId="77777777" w:rsidR="00194C96" w:rsidRPr="00921A7D" w:rsidRDefault="000544E0" w:rsidP="00194C96">
            <w:pPr>
              <w:pStyle w:val="Heading3"/>
              <w:shd w:val="clear" w:color="auto" w:fill="FFFF00"/>
              <w:outlineLvl w:val="2"/>
              <w:rPr>
                <w:color w:val="262626" w:themeColor="text1" w:themeTint="D9"/>
                <w:u w:val="single"/>
              </w:rPr>
            </w:pPr>
            <w:r w:rsidRPr="00921A7D">
              <w:rPr>
                <w:color w:val="262626" w:themeColor="text1" w:themeTint="D9"/>
                <w:u w:val="single"/>
              </w:rPr>
              <w:t>Mcfarland science building</w:t>
            </w:r>
          </w:p>
          <w:p w14:paraId="1DADD8C9" w14:textId="77777777" w:rsidR="005C61E4" w:rsidRPr="0004649C" w:rsidRDefault="00194C96" w:rsidP="00194C96">
            <w:pPr>
              <w:pStyle w:val="Heading3"/>
              <w:shd w:val="clear" w:color="auto" w:fill="FFFF00"/>
              <w:outlineLvl w:val="2"/>
              <w:rPr>
                <w:color w:val="262626" w:themeColor="text1" w:themeTint="D9"/>
              </w:rPr>
            </w:pPr>
            <w:r w:rsidRPr="0004649C">
              <w:rPr>
                <w:color w:val="262626" w:themeColor="text1" w:themeTint="D9"/>
              </w:rPr>
              <w:t>Location: Foyer</w:t>
            </w:r>
          </w:p>
          <w:p w14:paraId="31624EFE" w14:textId="77777777" w:rsidR="00921A7D" w:rsidRDefault="00194C96" w:rsidP="00194C96">
            <w:pPr>
              <w:pStyle w:val="Heading3"/>
              <w:shd w:val="clear" w:color="auto" w:fill="FFFF00"/>
              <w:outlineLvl w:val="2"/>
              <w:rPr>
                <w:color w:val="262626" w:themeColor="text1" w:themeTint="D9"/>
              </w:rPr>
            </w:pPr>
            <w:r w:rsidRPr="0004649C">
              <w:rPr>
                <w:color w:val="262626" w:themeColor="text1" w:themeTint="D9"/>
              </w:rPr>
              <w:t>Date:</w:t>
            </w:r>
            <w:r w:rsidR="00921A7D">
              <w:rPr>
                <w:color w:val="262626" w:themeColor="text1" w:themeTint="D9"/>
              </w:rPr>
              <w:t xml:space="preserve"> Wednesday the 16</w:t>
            </w:r>
            <w:r w:rsidR="00921A7D" w:rsidRPr="00921A7D">
              <w:rPr>
                <w:color w:val="262626" w:themeColor="text1" w:themeTint="D9"/>
                <w:vertAlign w:val="superscript"/>
              </w:rPr>
              <w:t>th</w:t>
            </w:r>
            <w:r w:rsidR="00921A7D">
              <w:rPr>
                <w:color w:val="262626" w:themeColor="text1" w:themeTint="D9"/>
              </w:rPr>
              <w:t xml:space="preserve"> &amp; </w:t>
            </w:r>
          </w:p>
          <w:p w14:paraId="237D340D" w14:textId="77777777" w:rsidR="00194C96" w:rsidRPr="0004649C" w:rsidRDefault="00921A7D" w:rsidP="00194C96">
            <w:pPr>
              <w:pStyle w:val="Heading3"/>
              <w:shd w:val="clear" w:color="auto" w:fill="FFFF00"/>
              <w:outlineLvl w:val="2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Thursday the 17</w:t>
            </w:r>
            <w:r w:rsidRPr="00921A7D">
              <w:rPr>
                <w:color w:val="262626" w:themeColor="text1" w:themeTint="D9"/>
                <w:vertAlign w:val="superscript"/>
              </w:rPr>
              <w:t>th</w:t>
            </w:r>
            <w:r>
              <w:rPr>
                <w:color w:val="262626" w:themeColor="text1" w:themeTint="D9"/>
              </w:rPr>
              <w:t xml:space="preserve"> </w:t>
            </w:r>
          </w:p>
          <w:p w14:paraId="15429F08" w14:textId="77777777" w:rsidR="005C61E4" w:rsidRPr="00194C96" w:rsidRDefault="00194C96" w:rsidP="00194C96">
            <w:pPr>
              <w:pStyle w:val="Heading3"/>
              <w:shd w:val="clear" w:color="auto" w:fill="FFFF00"/>
              <w:outlineLvl w:val="2"/>
              <w:rPr>
                <w:color w:val="auto"/>
              </w:rPr>
            </w:pPr>
            <w:r w:rsidRPr="0004649C">
              <w:rPr>
                <w:color w:val="262626" w:themeColor="text1" w:themeTint="D9"/>
              </w:rPr>
              <w:t>Time:</w:t>
            </w:r>
            <w:r w:rsidR="00921A7D">
              <w:rPr>
                <w:color w:val="262626" w:themeColor="text1" w:themeTint="D9"/>
              </w:rPr>
              <w:t xml:space="preserve"> 8 a.m. – 4 p.m.</w:t>
            </w:r>
          </w:p>
        </w:tc>
        <w:bookmarkStart w:id="0" w:name="_GoBack"/>
        <w:bookmarkEnd w:id="0"/>
      </w:tr>
    </w:tbl>
    <w:p w14:paraId="029EB386" w14:textId="77777777" w:rsidR="005C61E4" w:rsidRPr="00076F31" w:rsidRDefault="005C61E4" w:rsidP="00AA4794">
      <w:pPr>
        <w:pStyle w:val="NoSpacing"/>
      </w:pPr>
    </w:p>
    <w:sectPr w:rsidR="005C61E4" w:rsidRPr="00076F31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265E8" w14:textId="77777777" w:rsidR="001A7396" w:rsidRDefault="001A7396" w:rsidP="005F5D5F">
      <w:pPr>
        <w:spacing w:after="0" w:line="240" w:lineRule="auto"/>
      </w:pPr>
      <w:r>
        <w:separator/>
      </w:r>
    </w:p>
  </w:endnote>
  <w:endnote w:type="continuationSeparator" w:id="0">
    <w:p w14:paraId="4043312D" w14:textId="77777777" w:rsidR="001A7396" w:rsidRDefault="001A7396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A8C1B" w14:textId="77777777" w:rsidR="001A7396" w:rsidRDefault="001A7396" w:rsidP="005F5D5F">
      <w:pPr>
        <w:spacing w:after="0" w:line="240" w:lineRule="auto"/>
      </w:pPr>
      <w:r>
        <w:separator/>
      </w:r>
    </w:p>
  </w:footnote>
  <w:footnote w:type="continuationSeparator" w:id="0">
    <w:p w14:paraId="15AEA982" w14:textId="77777777" w:rsidR="001A7396" w:rsidRDefault="001A7396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FFF"/>
    <w:rsid w:val="000165E3"/>
    <w:rsid w:val="000168C0"/>
    <w:rsid w:val="000427C6"/>
    <w:rsid w:val="0004649C"/>
    <w:rsid w:val="000544E0"/>
    <w:rsid w:val="00076F31"/>
    <w:rsid w:val="000B4C91"/>
    <w:rsid w:val="000D0F73"/>
    <w:rsid w:val="000F2633"/>
    <w:rsid w:val="00171CDD"/>
    <w:rsid w:val="00175521"/>
    <w:rsid w:val="00181FB9"/>
    <w:rsid w:val="00194C96"/>
    <w:rsid w:val="001A7396"/>
    <w:rsid w:val="00251739"/>
    <w:rsid w:val="00261A78"/>
    <w:rsid w:val="003B6A17"/>
    <w:rsid w:val="00411532"/>
    <w:rsid w:val="005222EE"/>
    <w:rsid w:val="00541BB3"/>
    <w:rsid w:val="00544732"/>
    <w:rsid w:val="005C61E4"/>
    <w:rsid w:val="005F5D5F"/>
    <w:rsid w:val="00655E18"/>
    <w:rsid w:val="00665EA1"/>
    <w:rsid w:val="00697BA8"/>
    <w:rsid w:val="006E5B0F"/>
    <w:rsid w:val="00740BAD"/>
    <w:rsid w:val="0079199F"/>
    <w:rsid w:val="007B5354"/>
    <w:rsid w:val="007C7653"/>
    <w:rsid w:val="00837654"/>
    <w:rsid w:val="00853B5B"/>
    <w:rsid w:val="00880783"/>
    <w:rsid w:val="008820F0"/>
    <w:rsid w:val="008A47F7"/>
    <w:rsid w:val="008B5772"/>
    <w:rsid w:val="008C031F"/>
    <w:rsid w:val="008C1756"/>
    <w:rsid w:val="008D17FF"/>
    <w:rsid w:val="008F6C52"/>
    <w:rsid w:val="009141C6"/>
    <w:rsid w:val="00921A7D"/>
    <w:rsid w:val="00A03450"/>
    <w:rsid w:val="00A0682A"/>
    <w:rsid w:val="00A97C88"/>
    <w:rsid w:val="00AA4794"/>
    <w:rsid w:val="00AB3068"/>
    <w:rsid w:val="00AB58F4"/>
    <w:rsid w:val="00AF32DC"/>
    <w:rsid w:val="00B46A60"/>
    <w:rsid w:val="00BC6ED1"/>
    <w:rsid w:val="00BE56AB"/>
    <w:rsid w:val="00BE5FFF"/>
    <w:rsid w:val="00C57F20"/>
    <w:rsid w:val="00D16845"/>
    <w:rsid w:val="00D56FBE"/>
    <w:rsid w:val="00D751DD"/>
    <w:rsid w:val="00DF0D50"/>
    <w:rsid w:val="00E3564F"/>
    <w:rsid w:val="00EC1838"/>
    <w:rsid w:val="00EE7734"/>
    <w:rsid w:val="00F2548A"/>
    <w:rsid w:val="00F31C2E"/>
    <w:rsid w:val="00F34BF1"/>
    <w:rsid w:val="00F7497F"/>
    <w:rsid w:val="00FA21D4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B097D72"/>
  <w15:chartTrackingRefBased/>
  <w15:docId w15:val="{C758BE8F-0F93-4BCE-BFEE-94800846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58F4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Heading3">
    <w:name w:val="heading 3"/>
    <w:basedOn w:val="Normal"/>
    <w:link w:val="Heading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97C88"/>
    <w:rPr>
      <w:color w:val="262626" w:themeColor="text1" w:themeTint="D9"/>
    </w:rPr>
  </w:style>
  <w:style w:type="character" w:customStyle="1" w:styleId="Heading2Char">
    <w:name w:val="Heading 2 Char"/>
    <w:basedOn w:val="DefaultParagraphFont"/>
    <w:link w:val="Heading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NoSpacing">
    <w:name w:val="No Spacing"/>
    <w:uiPriority w:val="98"/>
    <w:qFormat/>
    <w:rsid w:val="00AA479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ContactInfo">
    <w:name w:val="Contact Info"/>
    <w:basedOn w:val="Normal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eChar">
    <w:name w:val="Date Char"/>
    <w:basedOn w:val="DefaultParagraphFont"/>
    <w:link w:val="Date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phy">
    <w:name w:val="Bibliography"/>
    <w:basedOn w:val="Normal"/>
    <w:next w:val="Normal"/>
    <w:uiPriority w:val="37"/>
    <w:semiHidden/>
    <w:unhideWhenUsed/>
    <w:rsid w:val="006E5B0F"/>
  </w:style>
  <w:style w:type="paragraph" w:styleId="BlockText">
    <w:name w:val="Block Text"/>
    <w:basedOn w:val="Normal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E5B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E5B0F"/>
  </w:style>
  <w:style w:type="paragraph" w:styleId="BodyText2">
    <w:name w:val="Body Text 2"/>
    <w:basedOn w:val="Normal"/>
    <w:link w:val="Body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5B0F"/>
  </w:style>
  <w:style w:type="paragraph" w:styleId="BodyText3">
    <w:name w:val="Body Text 3"/>
    <w:basedOn w:val="Normal"/>
    <w:link w:val="Body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5B0F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E5B0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E5B0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E5B0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E5B0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5B0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E5B0F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E5B0F"/>
  </w:style>
  <w:style w:type="table" w:styleId="ColorfulGrid">
    <w:name w:val="Colorful Grid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5B0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B0F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B0F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E5B0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E5B0F"/>
  </w:style>
  <w:style w:type="character" w:styleId="Emphasis">
    <w:name w:val="Emphasis"/>
    <w:basedOn w:val="DefaultParagraphFont"/>
    <w:uiPriority w:val="20"/>
    <w:semiHidden/>
    <w:unhideWhenUsed/>
    <w:qFormat/>
    <w:rsid w:val="006E5B0F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5B0F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1153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32"/>
  </w:style>
  <w:style w:type="character" w:styleId="FootnoteReference">
    <w:name w:val="foot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B0F"/>
    <w:rPr>
      <w:sz w:val="22"/>
      <w:szCs w:val="20"/>
    </w:rPr>
  </w:style>
  <w:style w:type="table" w:styleId="GridTable1Light">
    <w:name w:val="Grid Table 1 Light"/>
    <w:basedOn w:val="TableNormal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3">
    <w:name w:val="Grid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1153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32"/>
  </w:style>
  <w:style w:type="character" w:customStyle="1" w:styleId="Heading5Char">
    <w:name w:val="Heading 5 Char"/>
    <w:basedOn w:val="DefaultParagraphFont"/>
    <w:link w:val="Heading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6E5B0F"/>
  </w:style>
  <w:style w:type="paragraph" w:styleId="HTMLAddress">
    <w:name w:val="HTML Address"/>
    <w:basedOn w:val="Normal"/>
    <w:link w:val="HTMLAddress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E5B0F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E5B0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E5B0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5B0F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E5B0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97C88"/>
    <w:rPr>
      <w:color w:val="125266" w:themeColor="accent6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71CDD"/>
    <w:rPr>
      <w:i/>
      <w:iCs/>
      <w:color w:val="B11A57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E5B0F"/>
  </w:style>
  <w:style w:type="paragraph" w:styleId="List">
    <w:name w:val="List"/>
    <w:basedOn w:val="Normal"/>
    <w:uiPriority w:val="99"/>
    <w:semiHidden/>
    <w:unhideWhenUsed/>
    <w:rsid w:val="006E5B0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E5B0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E5B0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E5B0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E5B0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E5B0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E5B0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E5B0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2">
    <w:name w:val="List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3">
    <w:name w:val="List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E5B0F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6E5B0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E5B0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E5B0F"/>
  </w:style>
  <w:style w:type="character" w:styleId="PageNumber">
    <w:name w:val="page number"/>
    <w:basedOn w:val="DefaultParagraphFont"/>
    <w:uiPriority w:val="99"/>
    <w:semiHidden/>
    <w:unhideWhenUsed/>
    <w:rsid w:val="006E5B0F"/>
  </w:style>
  <w:style w:type="table" w:styleId="PlainTable1">
    <w:name w:val="Plain Table 1"/>
    <w:basedOn w:val="TableNormal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5B0F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5B0F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E5B0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E5B0F"/>
  </w:style>
  <w:style w:type="paragraph" w:styleId="Signature">
    <w:name w:val="Signature"/>
    <w:basedOn w:val="Normal"/>
    <w:link w:val="Signature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E5B0F"/>
  </w:style>
  <w:style w:type="character" w:styleId="Strong">
    <w:name w:val="Strong"/>
    <w:basedOn w:val="DefaultParagraphFont"/>
    <w:uiPriority w:val="22"/>
    <w:semiHidden/>
    <w:unhideWhenUsed/>
    <w:qFormat/>
    <w:rsid w:val="006E5B0F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E5B0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E5B0F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E5B0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E5B0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E5B0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E5B0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E5B0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E5B0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E5B0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E5B0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E5B0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ndi\AppData\Roaming\Microsoft\Templates\Seasonal%20event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B8123F4E9504AEDA379BCDE56EAB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B1A09-4DF2-4D51-915A-80BBF9696DF4}"/>
      </w:docPartPr>
      <w:docPartBody>
        <w:p w:rsidR="00CF7EE7" w:rsidRDefault="007C1BD3">
          <w:pPr>
            <w:pStyle w:val="4B8123F4E9504AEDA379BCDE56EABDB0"/>
          </w:pPr>
          <w:r w:rsidRPr="00AA4794">
            <w:t>────</w:t>
          </w:r>
        </w:p>
      </w:docPartBody>
    </w:docPart>
    <w:docPart>
      <w:docPartPr>
        <w:name w:val="3E1D7128DB464657AE95A79059C51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E3167-9967-4E5E-8A28-A7DFAE40F744}"/>
      </w:docPartPr>
      <w:docPartBody>
        <w:p w:rsidR="00CF7EE7" w:rsidRDefault="007C1BD3">
          <w:pPr>
            <w:pStyle w:val="3E1D7128DB464657AE95A79059C51D57"/>
          </w:pPr>
          <w:r w:rsidRPr="00AA4794">
            <w:t>────</w:t>
          </w:r>
        </w:p>
      </w:docPartBody>
    </w:docPart>
    <w:docPart>
      <w:docPartPr>
        <w:name w:val="4B132B5E21D74D268DA26CDC800D8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F2A12-B236-4F96-9F5D-AF4891D44F60}"/>
      </w:docPartPr>
      <w:docPartBody>
        <w:p w:rsidR="00CF7EE7" w:rsidRDefault="007C1BD3">
          <w:pPr>
            <w:pStyle w:val="4B132B5E21D74D268DA26CDC800D8FDB"/>
          </w:pPr>
          <w:r w:rsidRPr="00AA4794">
            <w:t>────</w:t>
          </w:r>
        </w:p>
      </w:docPartBody>
    </w:docPart>
    <w:docPart>
      <w:docPartPr>
        <w:name w:val="4B4E0F1133F941358E5868C79136F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A6D16-5DE6-45D7-858A-BDC16DF9BB94}"/>
      </w:docPartPr>
      <w:docPartBody>
        <w:p w:rsidR="00CF7EE7" w:rsidRDefault="00AE2C12" w:rsidP="00AE2C12">
          <w:pPr>
            <w:pStyle w:val="4B4E0F1133F941358E5868C79136F1AB"/>
          </w:pPr>
          <w:r w:rsidRPr="00AA4794">
            <w:t>────</w:t>
          </w:r>
        </w:p>
      </w:docPartBody>
    </w:docPart>
    <w:docPart>
      <w:docPartPr>
        <w:name w:val="42FE1DE4B0B8412AAF0EDB5EEC73C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84677-0D98-4029-A25E-19860D2B1971}"/>
      </w:docPartPr>
      <w:docPartBody>
        <w:p w:rsidR="00CF7EE7" w:rsidRDefault="00AE2C12" w:rsidP="00AE2C12">
          <w:pPr>
            <w:pStyle w:val="42FE1DE4B0B8412AAF0EDB5EEC73C6A6"/>
          </w:pPr>
          <w:r w:rsidRPr="00AA4794">
            <w:t>────</w:t>
          </w:r>
        </w:p>
      </w:docPartBody>
    </w:docPart>
    <w:docPart>
      <w:docPartPr>
        <w:name w:val="1762B9D1B80843509DD566FEC1D63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EF3A3-FBF5-40B9-9364-9B92B197658E}"/>
      </w:docPartPr>
      <w:docPartBody>
        <w:p w:rsidR="00CF7EE7" w:rsidRDefault="00AE2C12" w:rsidP="00AE2C12">
          <w:pPr>
            <w:pStyle w:val="1762B9D1B80843509DD566FEC1D6311B"/>
          </w:pPr>
          <w:r w:rsidRPr="00AA4794">
            <w:t>────</w:t>
          </w:r>
        </w:p>
      </w:docPartBody>
    </w:docPart>
    <w:docPart>
      <w:docPartPr>
        <w:name w:val="A5785C50DCF049E7B016DDB4CDCD5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EEAD-570A-42D3-9042-25639355A478}"/>
      </w:docPartPr>
      <w:docPartBody>
        <w:p w:rsidR="00CF7EE7" w:rsidRDefault="00AE2C12" w:rsidP="00AE2C12">
          <w:pPr>
            <w:pStyle w:val="A5785C50DCF049E7B016DDB4CDCD5BDD"/>
          </w:pPr>
          <w:r w:rsidRPr="00AA4794">
            <w:t>────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C12"/>
    <w:rsid w:val="006D15CB"/>
    <w:rsid w:val="007C1BD3"/>
    <w:rsid w:val="00AE2C12"/>
    <w:rsid w:val="00C178B5"/>
    <w:rsid w:val="00C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019B58DF8747638B74235A4E86FE5F">
    <w:name w:val="C0019B58DF8747638B74235A4E86FE5F"/>
  </w:style>
  <w:style w:type="paragraph" w:customStyle="1" w:styleId="8102539B7424441D847D59E9BA42E6F6">
    <w:name w:val="8102539B7424441D847D59E9BA42E6F6"/>
  </w:style>
  <w:style w:type="paragraph" w:customStyle="1" w:styleId="7C4078F3E95C4476BE57604CF9DFBB43">
    <w:name w:val="7C4078F3E95C4476BE57604CF9DFBB43"/>
  </w:style>
  <w:style w:type="paragraph" w:customStyle="1" w:styleId="587697BF9C994625B725BCB48608D9A1">
    <w:name w:val="587697BF9C994625B725BCB48608D9A1"/>
  </w:style>
  <w:style w:type="paragraph" w:customStyle="1" w:styleId="838CA101AAD241ECA42EF4C6DC9A20B0">
    <w:name w:val="838CA101AAD241ECA42EF4C6DC9A20B0"/>
  </w:style>
  <w:style w:type="paragraph" w:customStyle="1" w:styleId="4B8123F4E9504AEDA379BCDE56EABDB0">
    <w:name w:val="4B8123F4E9504AEDA379BCDE56EABDB0"/>
  </w:style>
  <w:style w:type="paragraph" w:customStyle="1" w:styleId="E1C12D1B089D4139A5849BCEE8E2F63D">
    <w:name w:val="E1C12D1B089D4139A5849BCEE8E2F63D"/>
  </w:style>
  <w:style w:type="paragraph" w:customStyle="1" w:styleId="3E1D7128DB464657AE95A79059C51D57">
    <w:name w:val="3E1D7128DB464657AE95A79059C51D57"/>
  </w:style>
  <w:style w:type="paragraph" w:customStyle="1" w:styleId="9EBDCD7C260A4E868D6673F19A62A814">
    <w:name w:val="9EBDCD7C260A4E868D6673F19A62A814"/>
  </w:style>
  <w:style w:type="paragraph" w:customStyle="1" w:styleId="4B132B5E21D74D268DA26CDC800D8FDB">
    <w:name w:val="4B132B5E21D74D268DA26CDC800D8FDB"/>
  </w:style>
  <w:style w:type="paragraph" w:customStyle="1" w:styleId="B8A7E54DFDB54FC5B9901E22A72CB355">
    <w:name w:val="B8A7E54DFDB54FC5B9901E22A72CB355"/>
  </w:style>
  <w:style w:type="paragraph" w:customStyle="1" w:styleId="5025CF41653B49B6BDFDD40CB0861544">
    <w:name w:val="5025CF41653B49B6BDFDD40CB0861544"/>
  </w:style>
  <w:style w:type="paragraph" w:customStyle="1" w:styleId="4C8374A7EBAC4199BD2788289DA59E6F">
    <w:name w:val="4C8374A7EBAC4199BD2788289DA59E6F"/>
  </w:style>
  <w:style w:type="paragraph" w:customStyle="1" w:styleId="3527F5CD852A47039FC83A0D2C02FDC8">
    <w:name w:val="3527F5CD852A47039FC83A0D2C02FDC8"/>
  </w:style>
  <w:style w:type="paragraph" w:customStyle="1" w:styleId="C8B4F02D5E3747EFB966A7F108532415">
    <w:name w:val="C8B4F02D5E3747EFB966A7F108532415"/>
  </w:style>
  <w:style w:type="paragraph" w:customStyle="1" w:styleId="24647009484642508771B475ED2AE0B2">
    <w:name w:val="24647009484642508771B475ED2AE0B2"/>
  </w:style>
  <w:style w:type="paragraph" w:customStyle="1" w:styleId="DC2E67DAB14B45F2BC2070E4999E7830">
    <w:name w:val="DC2E67DAB14B45F2BC2070E4999E7830"/>
  </w:style>
  <w:style w:type="paragraph" w:customStyle="1" w:styleId="3A1D8780404D44EC9903CCD9BEEF9A17">
    <w:name w:val="3A1D8780404D44EC9903CCD9BEEF9A17"/>
  </w:style>
  <w:style w:type="paragraph" w:customStyle="1" w:styleId="4B4E0F1133F941358E5868C79136F1AB">
    <w:name w:val="4B4E0F1133F941358E5868C79136F1AB"/>
    <w:rsid w:val="00AE2C12"/>
  </w:style>
  <w:style w:type="paragraph" w:customStyle="1" w:styleId="42FE1DE4B0B8412AAF0EDB5EEC73C6A6">
    <w:name w:val="42FE1DE4B0B8412AAF0EDB5EEC73C6A6"/>
    <w:rsid w:val="00AE2C12"/>
  </w:style>
  <w:style w:type="paragraph" w:customStyle="1" w:styleId="AF2D6DAD9DC14FF4B67FE3EF2FE05FAA">
    <w:name w:val="AF2D6DAD9DC14FF4B67FE3EF2FE05FAA"/>
    <w:rsid w:val="00AE2C12"/>
  </w:style>
  <w:style w:type="paragraph" w:customStyle="1" w:styleId="1762B9D1B80843509DD566FEC1D6311B">
    <w:name w:val="1762B9D1B80843509DD566FEC1D6311B"/>
    <w:rsid w:val="00AE2C12"/>
  </w:style>
  <w:style w:type="paragraph" w:customStyle="1" w:styleId="A5785C50DCF049E7B016DDB4CDCD5BDD">
    <w:name w:val="A5785C50DCF049E7B016DDB4CDCD5BDD"/>
    <w:rsid w:val="00AE2C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7723C550-35C9-4F89-8607-3BA800521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Seasonal event flyer.dotx</Template>
  <TotalTime>88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Shandi Groezinger</dc:creator>
  <cp:keywords/>
  <dc:description/>
  <cp:lastModifiedBy>Cristo Sanchez</cp:lastModifiedBy>
  <cp:revision>16</cp:revision>
  <dcterms:created xsi:type="dcterms:W3CDTF">2018-12-23T05:13:00Z</dcterms:created>
  <dcterms:modified xsi:type="dcterms:W3CDTF">2019-01-14T15:33:00Z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