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C86C5F" w14:textId="3E8E8846" w:rsidR="006D5D3E" w:rsidRDefault="006D5D3E" w:rsidP="00CD1ACE">
      <w:pPr>
        <w:rPr>
          <w:rFonts w:ascii="DINOT" w:hAnsi="DINOT" w:cs="DINOT"/>
        </w:rPr>
      </w:pPr>
    </w:p>
    <w:p w14:paraId="31199083" w14:textId="77777777" w:rsidR="00CD1D56" w:rsidRPr="00CD1D56" w:rsidRDefault="00CD1D56" w:rsidP="00CD1ACE">
      <w:pPr>
        <w:rPr>
          <w:rFonts w:ascii="DINOT" w:hAnsi="DINOT" w:cs="DINOT"/>
        </w:rPr>
      </w:pPr>
    </w:p>
    <w:sectPr w:rsidR="00CD1D56" w:rsidRPr="00CD1D56" w:rsidSect="000109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403EBA" w14:textId="77777777" w:rsidR="00BD3513" w:rsidRDefault="00BD3513">
      <w:r>
        <w:separator/>
      </w:r>
    </w:p>
  </w:endnote>
  <w:endnote w:type="continuationSeparator" w:id="0">
    <w:p w14:paraId="121036C5" w14:textId="77777777" w:rsidR="00BD3513" w:rsidRDefault="00BD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inionPro-Regular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DINOT">
    <w:altName w:val="Arial"/>
    <w:panose1 w:val="00000000000000000000"/>
    <w:charset w:val="4D"/>
    <w:family w:val="swiss"/>
    <w:notTrueType/>
    <w:pitch w:val="variable"/>
    <w:sig w:usb0="00000003" w:usb1="4000207B" w:usb2="00000008" w:usb3="00000000" w:csb0="00000001" w:csb1="00000000"/>
  </w:font>
  <w:font w:name="DINOT-Medium">
    <w:altName w:val="Arial"/>
    <w:panose1 w:val="00000000000000000000"/>
    <w:charset w:val="4D"/>
    <w:family w:val="swiss"/>
    <w:notTrueType/>
    <w:pitch w:val="variable"/>
    <w:sig w:usb0="00000003" w:usb1="4000207B" w:usb2="00000008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D4280E" w14:textId="77777777" w:rsidR="00B30441" w:rsidRDefault="00B304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239103" w14:textId="54307786" w:rsidR="002E36ED" w:rsidRPr="0033786F" w:rsidRDefault="00C7769E" w:rsidP="002E36ED">
    <w:pPr>
      <w:pStyle w:val="department"/>
      <w:rPr>
        <w:rFonts w:ascii="DINOT-Medium" w:hAnsi="DINOT-Medium" w:cs="DINOT-Medium"/>
        <w:smallCaps w:val="0"/>
        <w:color w:val="002F54"/>
        <w:sz w:val="16"/>
        <w:szCs w:val="16"/>
      </w:rPr>
    </w:pPr>
    <w:r w:rsidRPr="0033786F">
      <w:rPr>
        <w:rFonts w:ascii="DINOT-Medium" w:hAnsi="DINOT-Medium" w:cs="DINOT-Medium"/>
        <w:smallCaps w:val="0"/>
        <w:color w:val="002F54"/>
        <w:sz w:val="16"/>
        <w:szCs w:val="16"/>
      </w:rPr>
      <w:t>Unit Name</w:t>
    </w:r>
  </w:p>
  <w:p w14:paraId="377F20BE" w14:textId="408D14B2" w:rsidR="002E36ED" w:rsidRPr="00C06FDD" w:rsidRDefault="002E36ED" w:rsidP="00E147F3">
    <w:pPr>
      <w:pStyle w:val="address"/>
      <w:pBdr>
        <w:bottom w:val="single" w:sz="4" w:space="6" w:color="002F54"/>
      </w:pBdr>
      <w:ind w:left="720" w:right="990"/>
      <w:rPr>
        <w:rStyle w:val="address1"/>
        <w:rFonts w:ascii="DINOT" w:hAnsi="DINOT" w:cs="DINOT"/>
        <w:smallCaps w:val="0"/>
        <w:color w:val="002F54"/>
        <w:sz w:val="16"/>
        <w:szCs w:val="16"/>
      </w:rPr>
    </w:pPr>
    <w:r w:rsidRPr="00C06FDD">
      <w:rPr>
        <w:rFonts w:ascii="DINOT" w:hAnsi="DINOT" w:cs="DINOT"/>
        <w:smallCaps w:val="0"/>
        <w:color w:val="002F54"/>
        <w:sz w:val="16"/>
        <w:szCs w:val="16"/>
      </w:rPr>
      <w:t>P.O. Box 3011 • Commerce, TX 75429-3011 • Phone: 903</w:t>
    </w:r>
    <w:r w:rsidR="008E3AF9" w:rsidRPr="00C06FDD">
      <w:rPr>
        <w:rFonts w:ascii="DINOT" w:hAnsi="DINOT" w:cs="DINOT"/>
        <w:smallCaps w:val="0"/>
        <w:color w:val="002F54"/>
        <w:sz w:val="16"/>
        <w:szCs w:val="16"/>
      </w:rPr>
      <w:t>.886.</w:t>
    </w:r>
    <w:r w:rsidR="004613D5" w:rsidRPr="00C06FDD">
      <w:rPr>
        <w:rFonts w:ascii="DINOT" w:hAnsi="DINOT" w:cs="DINOT"/>
        <w:smallCaps w:val="0"/>
        <w:color w:val="002F54"/>
        <w:sz w:val="16"/>
        <w:szCs w:val="16"/>
      </w:rPr>
      <w:t>0000</w:t>
    </w:r>
    <w:r w:rsidR="008E3AF9" w:rsidRPr="00C06FDD">
      <w:rPr>
        <w:rFonts w:ascii="DINOT" w:hAnsi="DINOT" w:cs="DINOT"/>
        <w:smallCaps w:val="0"/>
        <w:color w:val="002F54"/>
        <w:sz w:val="16"/>
        <w:szCs w:val="16"/>
      </w:rPr>
      <w:t xml:space="preserve"> • Fax: 903.</w:t>
    </w:r>
    <w:r w:rsidR="00B750AA" w:rsidRPr="00C06FDD">
      <w:rPr>
        <w:rFonts w:ascii="DINOT" w:hAnsi="DINOT" w:cs="DINOT"/>
        <w:smallCaps w:val="0"/>
        <w:color w:val="002F54"/>
        <w:sz w:val="16"/>
        <w:szCs w:val="16"/>
      </w:rPr>
      <w:t>468.</w:t>
    </w:r>
    <w:r w:rsidR="004613D5" w:rsidRPr="00C06FDD">
      <w:rPr>
        <w:rFonts w:ascii="DINOT" w:hAnsi="DINOT" w:cs="DINOT"/>
        <w:smallCaps w:val="0"/>
        <w:color w:val="002F54"/>
        <w:sz w:val="16"/>
        <w:szCs w:val="16"/>
      </w:rPr>
      <w:t>0000</w:t>
    </w:r>
    <w:r w:rsidR="008E3AF9" w:rsidRPr="00C06FDD">
      <w:rPr>
        <w:rFonts w:ascii="DINOT" w:hAnsi="DINOT" w:cs="DINOT"/>
        <w:smallCaps w:val="0"/>
        <w:color w:val="002F54"/>
        <w:sz w:val="16"/>
        <w:szCs w:val="16"/>
      </w:rPr>
      <w:t xml:space="preserve"> • </w:t>
    </w:r>
    <w:r w:rsidR="008E3AF9" w:rsidRPr="00C06FDD">
      <w:rPr>
        <w:rStyle w:val="address1"/>
        <w:rFonts w:ascii="DINOT" w:hAnsi="DINOT" w:cs="DINOT"/>
        <w:smallCaps w:val="0"/>
        <w:color w:val="002F54"/>
        <w:sz w:val="16"/>
        <w:szCs w:val="16"/>
      </w:rPr>
      <w:t>tamuc</w:t>
    </w:r>
    <w:r w:rsidRPr="00C06FDD">
      <w:rPr>
        <w:rStyle w:val="address1"/>
        <w:rFonts w:ascii="DINOT" w:hAnsi="DINOT" w:cs="DINOT"/>
        <w:smallCaps w:val="0"/>
        <w:color w:val="002F54"/>
        <w:sz w:val="16"/>
        <w:szCs w:val="16"/>
      </w:rPr>
      <w:t>.edu</w:t>
    </w:r>
  </w:p>
  <w:p w14:paraId="2317EE25" w14:textId="73371C26" w:rsidR="002E36ED" w:rsidRPr="00C06FDD" w:rsidRDefault="002E36ED" w:rsidP="002E36ED">
    <w:pPr>
      <w:pStyle w:val="member"/>
      <w:jc w:val="center"/>
      <w:rPr>
        <w:rFonts w:ascii="DINOT" w:hAnsi="DINOT" w:cs="DINOT"/>
        <w:smallCaps w:val="0"/>
      </w:rPr>
    </w:pPr>
    <w:r w:rsidRPr="00C06FDD">
      <w:rPr>
        <w:rFonts w:ascii="DINOT" w:hAnsi="DINOT" w:cs="DINOT"/>
        <w:smallCaps w:val="0"/>
        <w:color w:val="002F54"/>
      </w:rPr>
      <w:t>A Member of The Texas A&amp;M University System</w:t>
    </w:r>
  </w:p>
  <w:p w14:paraId="6817C21A" w14:textId="77777777" w:rsidR="006C596C" w:rsidRPr="002E36ED" w:rsidRDefault="006C596C" w:rsidP="002E36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BB607" w14:textId="0A6B38AE" w:rsidR="00EC6B7E" w:rsidRPr="00CD1D56" w:rsidRDefault="006D4816" w:rsidP="00EC6B7E">
    <w:pPr>
      <w:pStyle w:val="department"/>
      <w:rPr>
        <w:rFonts w:ascii="DINOT-Medium" w:hAnsi="DINOT-Medium" w:cs="DINOT-Medium"/>
        <w:smallCaps w:val="0"/>
        <w:color w:val="002F54"/>
        <w:sz w:val="16"/>
        <w:szCs w:val="16"/>
      </w:rPr>
    </w:pPr>
    <w:r>
      <w:rPr>
        <w:rFonts w:ascii="DINOT-Medium" w:hAnsi="DINOT-Medium" w:cs="DINOT-Medium"/>
        <w:smallCaps w:val="0"/>
        <w:color w:val="002F54"/>
        <w:sz w:val="16"/>
        <w:szCs w:val="16"/>
      </w:rPr>
      <w:t xml:space="preserve">Your name &amp; </w:t>
    </w:r>
    <w:r>
      <w:rPr>
        <w:rFonts w:ascii="DINOT-Medium" w:hAnsi="DINOT-Medium" w:cs="DINOT-Medium"/>
        <w:smallCaps w:val="0"/>
        <w:color w:val="002F54"/>
        <w:sz w:val="16"/>
        <w:szCs w:val="16"/>
      </w:rPr>
      <w:t>honorific</w:t>
    </w:r>
    <w:bookmarkStart w:id="0" w:name="_GoBack"/>
    <w:bookmarkEnd w:id="0"/>
    <w:r w:rsidRPr="00CD1D56">
      <w:rPr>
        <w:rFonts w:ascii="DINOT" w:hAnsi="DINOT" w:cs="DINOT"/>
        <w:smallCaps w:val="0"/>
        <w:color w:val="002F54"/>
        <w:sz w:val="16"/>
        <w:szCs w:val="16"/>
      </w:rPr>
      <w:t xml:space="preserve"> •</w:t>
    </w:r>
    <w:r>
      <w:rPr>
        <w:rFonts w:ascii="DINOT" w:hAnsi="DINOT" w:cs="DINOT"/>
        <w:smallCaps w:val="0"/>
        <w:color w:val="002F54"/>
        <w:sz w:val="16"/>
        <w:szCs w:val="16"/>
      </w:rPr>
      <w:t xml:space="preserve"> Your Title </w:t>
    </w:r>
    <w:r w:rsidRPr="00CD1D56">
      <w:rPr>
        <w:rFonts w:ascii="DINOT" w:hAnsi="DINOT" w:cs="DINOT"/>
        <w:smallCaps w:val="0"/>
        <w:color w:val="002F54"/>
        <w:sz w:val="16"/>
        <w:szCs w:val="16"/>
      </w:rPr>
      <w:t xml:space="preserve"> •</w:t>
    </w:r>
    <w:r>
      <w:rPr>
        <w:rFonts w:ascii="DINOT" w:hAnsi="DINOT" w:cs="DINOT"/>
        <w:smallCaps w:val="0"/>
        <w:color w:val="002F54"/>
        <w:sz w:val="16"/>
        <w:szCs w:val="16"/>
      </w:rPr>
      <w:t xml:space="preserve"> </w:t>
    </w:r>
    <w:r w:rsidR="00B30441">
      <w:rPr>
        <w:rFonts w:ascii="DINOT-Medium" w:hAnsi="DINOT-Medium" w:cs="DINOT-Medium"/>
        <w:smallCaps w:val="0"/>
        <w:color w:val="002F54"/>
        <w:sz w:val="16"/>
        <w:szCs w:val="16"/>
      </w:rPr>
      <w:t>Department of Physics &amp; Astronomy</w:t>
    </w:r>
  </w:p>
  <w:p w14:paraId="79C310BE" w14:textId="66B0920C" w:rsidR="00EC6B7E" w:rsidRPr="00CD1D56" w:rsidRDefault="00EC6B7E" w:rsidP="00EC6B7E">
    <w:pPr>
      <w:pStyle w:val="address"/>
      <w:pBdr>
        <w:bottom w:val="single" w:sz="4" w:space="6" w:color="002F54"/>
      </w:pBdr>
      <w:ind w:left="720" w:right="990"/>
      <w:rPr>
        <w:rStyle w:val="address1"/>
        <w:rFonts w:ascii="DINOT" w:hAnsi="DINOT" w:cs="DINOT"/>
        <w:smallCaps w:val="0"/>
        <w:color w:val="002F54"/>
        <w:sz w:val="16"/>
        <w:szCs w:val="16"/>
      </w:rPr>
    </w:pPr>
    <w:r w:rsidRPr="00CD1D56">
      <w:rPr>
        <w:rFonts w:ascii="DINOT" w:hAnsi="DINOT" w:cs="DINOT"/>
        <w:smallCaps w:val="0"/>
        <w:color w:val="002F54"/>
        <w:sz w:val="16"/>
        <w:szCs w:val="16"/>
      </w:rPr>
      <w:t xml:space="preserve">P.O. Box 3011 • Commerce, TX </w:t>
    </w:r>
    <w:r w:rsidR="00B30441">
      <w:rPr>
        <w:rFonts w:ascii="DINOT" w:hAnsi="DINOT" w:cs="DINOT"/>
        <w:smallCaps w:val="0"/>
        <w:color w:val="002F54"/>
        <w:sz w:val="16"/>
        <w:szCs w:val="16"/>
      </w:rPr>
      <w:t xml:space="preserve">75429-3011 • </w:t>
    </w:r>
    <w:r w:rsidR="003707FD">
      <w:rPr>
        <w:rFonts w:ascii="DINOT" w:hAnsi="DINOT" w:cs="DINOT"/>
        <w:smallCaps w:val="0"/>
        <w:color w:val="002F54"/>
        <w:sz w:val="16"/>
        <w:szCs w:val="16"/>
      </w:rPr>
      <w:t>Your.Email@tamuc.edu</w:t>
    </w:r>
    <w:r w:rsidRPr="00CD1D56">
      <w:rPr>
        <w:rFonts w:ascii="DINOT" w:hAnsi="DINOT" w:cs="DINOT"/>
        <w:smallCaps w:val="0"/>
        <w:color w:val="002F54"/>
        <w:sz w:val="16"/>
        <w:szCs w:val="16"/>
      </w:rPr>
      <w:t xml:space="preserve"> • </w:t>
    </w:r>
    <w:r w:rsidRPr="00CD1D56">
      <w:rPr>
        <w:rStyle w:val="address1"/>
        <w:rFonts w:ascii="DINOT" w:hAnsi="DINOT" w:cs="DINOT"/>
        <w:smallCaps w:val="0"/>
        <w:color w:val="002F54"/>
        <w:sz w:val="16"/>
        <w:szCs w:val="16"/>
      </w:rPr>
      <w:t>tamuc.edu</w:t>
    </w:r>
    <w:r w:rsidR="00B30441">
      <w:rPr>
        <w:rStyle w:val="address1"/>
        <w:rFonts w:ascii="DINOT" w:hAnsi="DINOT" w:cs="DINOT"/>
        <w:smallCaps w:val="0"/>
        <w:color w:val="002F54"/>
        <w:sz w:val="16"/>
        <w:szCs w:val="16"/>
      </w:rPr>
      <w:t>/physics</w:t>
    </w:r>
  </w:p>
  <w:p w14:paraId="4B663FEF" w14:textId="77777777" w:rsidR="00EC6B7E" w:rsidRPr="00CD1D56" w:rsidRDefault="00EC6B7E" w:rsidP="00EC6B7E">
    <w:pPr>
      <w:pStyle w:val="member"/>
      <w:jc w:val="center"/>
      <w:rPr>
        <w:rFonts w:ascii="DINOT" w:hAnsi="DINOT" w:cs="DINOT"/>
        <w:smallCaps w:val="0"/>
      </w:rPr>
    </w:pPr>
    <w:r w:rsidRPr="00CD1D56">
      <w:rPr>
        <w:rFonts w:ascii="DINOT" w:hAnsi="DINOT" w:cs="DINOT"/>
        <w:smallCaps w:val="0"/>
        <w:color w:val="002F54"/>
      </w:rPr>
      <w:t>A Member of The Texas A&amp;M University System</w:t>
    </w:r>
  </w:p>
  <w:p w14:paraId="2CAF97DB" w14:textId="77777777" w:rsidR="00EC6B7E" w:rsidRPr="00CD1D56" w:rsidRDefault="00EC6B7E" w:rsidP="00EC6B7E">
    <w:pPr>
      <w:pStyle w:val="Footer"/>
      <w:rPr>
        <w:rFonts w:ascii="DINOT" w:hAnsi="DINOT" w:cs="DINOT"/>
      </w:rPr>
    </w:pPr>
  </w:p>
  <w:p w14:paraId="0F0209B9" w14:textId="77777777" w:rsidR="00EC6B7E" w:rsidRPr="00CD1D56" w:rsidRDefault="00EC6B7E">
    <w:pPr>
      <w:pStyle w:val="Footer"/>
      <w:rPr>
        <w:rFonts w:ascii="DINOT" w:hAnsi="DINOT" w:cs="DINO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F68EE1" w14:textId="77777777" w:rsidR="00BD3513" w:rsidRDefault="00BD3513">
      <w:r>
        <w:separator/>
      </w:r>
    </w:p>
  </w:footnote>
  <w:footnote w:type="continuationSeparator" w:id="0">
    <w:p w14:paraId="29634362" w14:textId="77777777" w:rsidR="00BD3513" w:rsidRDefault="00BD3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89BCB3" w14:textId="77777777" w:rsidR="00B30441" w:rsidRDefault="00B304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6E1C60" w14:textId="0B55A538" w:rsidR="006C596C" w:rsidRDefault="006C596C" w:rsidP="002E36ED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1BED8B" w14:textId="7901EF01" w:rsidR="00010932" w:rsidRDefault="003D1B62" w:rsidP="005D347E">
    <w:pPr>
      <w:pStyle w:val="Header"/>
      <w:jc w:val="center"/>
    </w:pPr>
    <w:r>
      <w:rPr>
        <w:noProof/>
      </w:rPr>
      <w:drawing>
        <wp:inline distT="0" distB="0" distL="0" distR="0" wp14:anchorId="5A3AE4A9" wp14:editId="40C43B23">
          <wp:extent cx="2457032" cy="1374768"/>
          <wp:effectExtent l="0" t="0" r="0" b="0"/>
          <wp:docPr id="62007638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007638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7032" cy="13747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091AD7"/>
    <w:multiLevelType w:val="hybridMultilevel"/>
    <w:tmpl w:val="A2D66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AF9"/>
    <w:rsid w:val="00010932"/>
    <w:rsid w:val="000201C5"/>
    <w:rsid w:val="000F5839"/>
    <w:rsid w:val="00192E66"/>
    <w:rsid w:val="001B4F50"/>
    <w:rsid w:val="001F0C64"/>
    <w:rsid w:val="002E36ED"/>
    <w:rsid w:val="0033786F"/>
    <w:rsid w:val="003707FD"/>
    <w:rsid w:val="00382B8B"/>
    <w:rsid w:val="003D1B62"/>
    <w:rsid w:val="004613D5"/>
    <w:rsid w:val="00484DD4"/>
    <w:rsid w:val="004D001A"/>
    <w:rsid w:val="004F6FEC"/>
    <w:rsid w:val="005D347E"/>
    <w:rsid w:val="005E7BD3"/>
    <w:rsid w:val="00611176"/>
    <w:rsid w:val="006C596C"/>
    <w:rsid w:val="006D4816"/>
    <w:rsid w:val="006D5D3E"/>
    <w:rsid w:val="0077774F"/>
    <w:rsid w:val="007C2049"/>
    <w:rsid w:val="00896D71"/>
    <w:rsid w:val="008E3AF9"/>
    <w:rsid w:val="009A2D42"/>
    <w:rsid w:val="009F3440"/>
    <w:rsid w:val="00A604DD"/>
    <w:rsid w:val="00AC5809"/>
    <w:rsid w:val="00B30441"/>
    <w:rsid w:val="00B30499"/>
    <w:rsid w:val="00B750AA"/>
    <w:rsid w:val="00B94936"/>
    <w:rsid w:val="00BD3513"/>
    <w:rsid w:val="00C06FDD"/>
    <w:rsid w:val="00C7769E"/>
    <w:rsid w:val="00CA6EFF"/>
    <w:rsid w:val="00CD0746"/>
    <w:rsid w:val="00CD1ACE"/>
    <w:rsid w:val="00CD1D56"/>
    <w:rsid w:val="00E147F3"/>
    <w:rsid w:val="00E351C9"/>
    <w:rsid w:val="00EC6B7E"/>
    <w:rsid w:val="00FC0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4DB2E1B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0AA"/>
    <w:rPr>
      <w:rFonts w:ascii="Calibri" w:eastAsiaTheme="minorHAnsi" w:hAnsi="Calibr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C079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C079A"/>
    <w:pPr>
      <w:tabs>
        <w:tab w:val="center" w:pos="4320"/>
        <w:tab w:val="right" w:pos="8640"/>
      </w:tabs>
    </w:pPr>
  </w:style>
  <w:style w:type="paragraph" w:customStyle="1" w:styleId="department">
    <w:name w:val="department"/>
    <w:basedOn w:val="Normal"/>
    <w:uiPriority w:val="99"/>
    <w:rsid w:val="002E36ED"/>
    <w:pPr>
      <w:widowControl w:val="0"/>
      <w:autoSpaceDE w:val="0"/>
      <w:autoSpaceDN w:val="0"/>
      <w:adjustRightInd w:val="0"/>
      <w:spacing w:line="256" w:lineRule="atLeast"/>
      <w:jc w:val="center"/>
      <w:textAlignment w:val="center"/>
    </w:pPr>
    <w:rPr>
      <w:rFonts w:ascii="Minion-Regular" w:hAnsi="Minion-Regular" w:cs="Minion-Regular"/>
      <w:smallCaps/>
      <w:color w:val="0000AD"/>
      <w:spacing w:val="7"/>
      <w:sz w:val="18"/>
      <w:szCs w:val="18"/>
    </w:rPr>
  </w:style>
  <w:style w:type="paragraph" w:customStyle="1" w:styleId="address">
    <w:name w:val="address"/>
    <w:basedOn w:val="Normal"/>
    <w:uiPriority w:val="99"/>
    <w:rsid w:val="002E36ED"/>
    <w:pPr>
      <w:widowControl w:val="0"/>
      <w:pBdr>
        <w:bottom w:val="single" w:sz="4" w:space="6" w:color="0000AD"/>
      </w:pBdr>
      <w:autoSpaceDE w:val="0"/>
      <w:autoSpaceDN w:val="0"/>
      <w:adjustRightInd w:val="0"/>
      <w:spacing w:after="90" w:line="256" w:lineRule="atLeast"/>
      <w:jc w:val="center"/>
      <w:textAlignment w:val="center"/>
    </w:pPr>
    <w:rPr>
      <w:rFonts w:ascii="Minion-Regular" w:hAnsi="Minion-Regular" w:cs="Minion-Regular"/>
      <w:smallCaps/>
      <w:color w:val="0000AD"/>
      <w:spacing w:val="7"/>
      <w:sz w:val="18"/>
      <w:szCs w:val="18"/>
    </w:rPr>
  </w:style>
  <w:style w:type="paragraph" w:customStyle="1" w:styleId="member">
    <w:name w:val="member"/>
    <w:basedOn w:val="Normal"/>
    <w:uiPriority w:val="99"/>
    <w:rsid w:val="002E36ED"/>
    <w:pPr>
      <w:widowControl w:val="0"/>
      <w:autoSpaceDE w:val="0"/>
      <w:autoSpaceDN w:val="0"/>
      <w:adjustRightInd w:val="0"/>
      <w:spacing w:before="90" w:line="256" w:lineRule="atLeast"/>
      <w:textAlignment w:val="center"/>
    </w:pPr>
    <w:rPr>
      <w:rFonts w:ascii="Minion-Regular" w:hAnsi="Minion-Regular" w:cs="Minion-Regular"/>
      <w:smallCaps/>
      <w:color w:val="0000AD"/>
      <w:spacing w:val="6"/>
      <w:sz w:val="14"/>
      <w:szCs w:val="14"/>
    </w:rPr>
  </w:style>
  <w:style w:type="character" w:customStyle="1" w:styleId="address1">
    <w:name w:val="address1"/>
    <w:uiPriority w:val="99"/>
    <w:rsid w:val="002E36ED"/>
    <w:rPr>
      <w:rFonts w:ascii="MinionPro-Regular" w:hAnsi="MinionPro-Regular" w:cs="MinionPro-Regular"/>
      <w:spacing w:val="-2"/>
      <w:sz w:val="18"/>
      <w:szCs w:val="18"/>
      <w:u w:val="none"/>
      <w:vertAlign w:val="baseline"/>
    </w:rPr>
  </w:style>
  <w:style w:type="character" w:styleId="Hyperlink">
    <w:name w:val="Hyperlink"/>
    <w:basedOn w:val="DefaultParagraphFont"/>
    <w:uiPriority w:val="99"/>
    <w:unhideWhenUsed/>
    <w:rsid w:val="00B750A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750AA"/>
    <w:pPr>
      <w:ind w:left="720"/>
      <w:contextualSpacing/>
    </w:pPr>
    <w:rPr>
      <w:rFonts w:asciiTheme="minorHAnsi" w:hAnsi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2472BEB-7A10-40D3-9899-D190B265A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PHAS Letterhead Template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A&amp;M-Commerce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Kurtis  Williams</cp:lastModifiedBy>
  <cp:revision>4</cp:revision>
  <dcterms:created xsi:type="dcterms:W3CDTF">2024-11-11T19:05:00Z</dcterms:created>
  <dcterms:modified xsi:type="dcterms:W3CDTF">2024-11-11T19:10:00Z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428554677</vt:i4>
  </property>
  <property fmtid="{D5CDD505-2E9C-101B-9397-08002B2CF9AE}" pid="3" name="_EmailSubject">
    <vt:lpwstr>School logo/Biology Department</vt:lpwstr>
  </property>
  <property fmtid="{D5CDD505-2E9C-101B-9397-08002B2CF9AE}" pid="4" name="_AuthorEmail">
    <vt:lpwstr>Michael_Glas@tamu-commerce.edu</vt:lpwstr>
  </property>
  <property fmtid="{D5CDD505-2E9C-101B-9397-08002B2CF9AE}" pid="5" name="_AuthorEmailDisplayName">
    <vt:lpwstr>Michael Glas</vt:lpwstr>
  </property>
  <property fmtid="{D5CDD505-2E9C-101B-9397-08002B2CF9AE}" pid="6" name="_ReviewingToolsShownOnce">
    <vt:lpwstr/>
  </property>
</Properties>
</file>