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601"/>
        <w:tblW w:w="11522" w:type="dxa"/>
        <w:tblBorders>
          <w:top w:val="none" w:sz="0" w:space="0" w:color="auto"/>
          <w:left w:val="none" w:sz="0" w:space="0" w:color="auto"/>
          <w:bottom w:val="single" w:sz="18" w:space="0" w:color="023133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9"/>
        <w:gridCol w:w="6223"/>
      </w:tblGrid>
      <w:tr w:rsidR="00561F28" w:rsidRPr="00561F28" w14:paraId="773EDD1E" w14:textId="77777777" w:rsidTr="44630228">
        <w:trPr>
          <w:trHeight w:val="388"/>
        </w:trPr>
        <w:tc>
          <w:tcPr>
            <w:tcW w:w="5299" w:type="dxa"/>
          </w:tcPr>
          <w:p w14:paraId="77685E83" w14:textId="5063C59E" w:rsidR="00567D5F" w:rsidRPr="00E11122" w:rsidRDefault="00DC5939" w:rsidP="00304C82">
            <w:pPr>
              <w:pStyle w:val="Heading2"/>
              <w:framePr w:hSpace="0" w:wrap="auto" w:vAnchor="margin" w:hAnchor="text" w:xAlign="left" w:yAlign="inline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June 6</w:t>
            </w:r>
            <w:r w:rsidRPr="00DC5939">
              <w:rPr>
                <w:sz w:val="28"/>
                <w:szCs w:val="22"/>
                <w:vertAlign w:val="superscript"/>
              </w:rPr>
              <w:t>th</w:t>
            </w:r>
            <w:r w:rsidR="00561F28" w:rsidRPr="00E11122">
              <w:rPr>
                <w:sz w:val="28"/>
                <w:szCs w:val="22"/>
              </w:rPr>
              <w:t xml:space="preserve"> | </w:t>
            </w:r>
            <w:r w:rsidR="00774030" w:rsidRPr="00E11122">
              <w:rPr>
                <w:sz w:val="28"/>
                <w:szCs w:val="22"/>
              </w:rPr>
              <w:t>12</w:t>
            </w:r>
            <w:r w:rsidR="00561F28" w:rsidRPr="00E11122">
              <w:rPr>
                <w:sz w:val="28"/>
                <w:szCs w:val="22"/>
              </w:rPr>
              <w:t xml:space="preserve"> </w:t>
            </w:r>
            <w:r w:rsidR="00774030" w:rsidRPr="00E11122">
              <w:rPr>
                <w:sz w:val="28"/>
                <w:szCs w:val="22"/>
              </w:rPr>
              <w:t>P</w:t>
            </w:r>
            <w:r w:rsidR="00FC4F62" w:rsidRPr="00E11122">
              <w:rPr>
                <w:sz w:val="28"/>
                <w:szCs w:val="22"/>
              </w:rPr>
              <w:t xml:space="preserve">M – </w:t>
            </w:r>
            <w:r w:rsidR="00567D5F" w:rsidRPr="00E11122">
              <w:rPr>
                <w:sz w:val="28"/>
                <w:szCs w:val="22"/>
              </w:rPr>
              <w:t>4</w:t>
            </w:r>
            <w:r w:rsidR="00FC4F62" w:rsidRPr="00E11122">
              <w:rPr>
                <w:sz w:val="28"/>
                <w:szCs w:val="22"/>
              </w:rPr>
              <w:t xml:space="preserve"> PM</w:t>
            </w:r>
            <w:r w:rsidR="00567D5F" w:rsidRPr="00E11122">
              <w:rPr>
                <w:sz w:val="28"/>
                <w:szCs w:val="22"/>
              </w:rPr>
              <w:t xml:space="preserve"> </w:t>
            </w:r>
            <w:r w:rsidR="00774030" w:rsidRPr="00E11122">
              <w:rPr>
                <w:sz w:val="28"/>
                <w:szCs w:val="22"/>
              </w:rPr>
              <w:t>E</w:t>
            </w:r>
            <w:r w:rsidR="00567D5F" w:rsidRPr="00E11122">
              <w:rPr>
                <w:sz w:val="28"/>
                <w:szCs w:val="22"/>
              </w:rPr>
              <w:t xml:space="preserve">ST  </w:t>
            </w:r>
          </w:p>
          <w:p w14:paraId="19D00463" w14:textId="77777777" w:rsidR="00C16929" w:rsidRPr="00E11122" w:rsidRDefault="00C16929" w:rsidP="00C16929">
            <w:pPr>
              <w:framePr w:hSpace="0" w:wrap="auto" w:vAnchor="margin" w:hAnchor="text" w:xAlign="left" w:yAlign="inline"/>
              <w:rPr>
                <w:b/>
                <w:bCs/>
                <w:sz w:val="28"/>
                <w:szCs w:val="22"/>
              </w:rPr>
            </w:pPr>
            <w:r w:rsidRPr="00E11122">
              <w:rPr>
                <w:b/>
                <w:bCs/>
                <w:sz w:val="28"/>
                <w:szCs w:val="22"/>
              </w:rPr>
              <w:t>Location: Zoom</w:t>
            </w:r>
          </w:p>
          <w:p w14:paraId="042E89BF" w14:textId="5366432D" w:rsidR="00C16929" w:rsidRPr="00C16929" w:rsidRDefault="00C16929" w:rsidP="00C16929">
            <w:pPr>
              <w:pStyle w:val="Heading2"/>
              <w:framePr w:hSpace="0" w:wrap="auto" w:vAnchor="margin" w:hAnchor="text" w:xAlign="left" w:yAlign="inline"/>
            </w:pPr>
            <w:r w:rsidRPr="00E11122">
              <w:rPr>
                <w:sz w:val="28"/>
                <w:szCs w:val="22"/>
              </w:rPr>
              <w:t xml:space="preserve">*Will have a </w:t>
            </w:r>
            <w:r w:rsidR="0008109B">
              <w:rPr>
                <w:sz w:val="28"/>
                <w:szCs w:val="22"/>
              </w:rPr>
              <w:t>30</w:t>
            </w:r>
            <w:r w:rsidRPr="00E11122">
              <w:rPr>
                <w:sz w:val="28"/>
                <w:szCs w:val="22"/>
              </w:rPr>
              <w:t>-min break 2-2:</w:t>
            </w:r>
            <w:r w:rsidR="0008109B">
              <w:rPr>
                <w:sz w:val="28"/>
                <w:szCs w:val="22"/>
              </w:rPr>
              <w:t>30</w:t>
            </w:r>
          </w:p>
        </w:tc>
        <w:tc>
          <w:tcPr>
            <w:tcW w:w="6223" w:type="dxa"/>
          </w:tcPr>
          <w:p w14:paraId="1B5F145F" w14:textId="5D171456" w:rsidR="00561F28" w:rsidRPr="00E11122" w:rsidRDefault="00DE056F" w:rsidP="00BD3B53">
            <w:pPr>
              <w:pStyle w:val="Heading2"/>
              <w:framePr w:hSpace="0" w:wrap="auto" w:vAnchor="margin" w:hAnchor="text" w:xAlign="left" w:yAlign="inline"/>
              <w:ind w:left="350" w:hanging="180"/>
              <w:contextualSpacing/>
              <w:jc w:val="righ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Dr. </w:t>
            </w:r>
            <w:r w:rsidR="008A7079" w:rsidRPr="00E11122">
              <w:rPr>
                <w:sz w:val="28"/>
                <w:szCs w:val="22"/>
              </w:rPr>
              <w:t>Brittany Stahnke, DSW, LCSW, LMFT</w:t>
            </w:r>
          </w:p>
          <w:p w14:paraId="3C71ECAD" w14:textId="7E6072F0" w:rsidR="008A7079" w:rsidRPr="00E11122" w:rsidRDefault="44630228" w:rsidP="44630228">
            <w:pPr>
              <w:framePr w:hSpace="0" w:wrap="auto" w:vAnchor="margin" w:hAnchor="text" w:xAlign="left" w:yAlign="inline"/>
              <w:contextualSpacing/>
              <w:jc w:val="right"/>
              <w:rPr>
                <w:b/>
                <w:bCs/>
                <w:sz w:val="28"/>
                <w:szCs w:val="28"/>
              </w:rPr>
            </w:pPr>
            <w:r w:rsidRPr="44630228">
              <w:rPr>
                <w:b/>
                <w:bCs/>
                <w:sz w:val="28"/>
                <w:szCs w:val="28"/>
              </w:rPr>
              <w:t>719-675-7007</w:t>
            </w:r>
          </w:p>
          <w:p w14:paraId="08671FE2" w14:textId="1E9A45B1" w:rsidR="008A7079" w:rsidRPr="008A7079" w:rsidRDefault="008A7079" w:rsidP="00E11122">
            <w:pPr>
              <w:framePr w:hSpace="0" w:wrap="auto" w:vAnchor="margin" w:hAnchor="text" w:xAlign="left" w:yAlign="inline"/>
              <w:ind w:left="350" w:hanging="90"/>
              <w:contextualSpacing/>
              <w:jc w:val="right"/>
            </w:pPr>
            <w:r w:rsidRPr="00E11122">
              <w:rPr>
                <w:b/>
                <w:bCs/>
                <w:sz w:val="28"/>
                <w:szCs w:val="22"/>
              </w:rPr>
              <w:t xml:space="preserve"> </w:t>
            </w:r>
            <w:r w:rsidR="00E11122" w:rsidRPr="00E11122">
              <w:rPr>
                <w:b/>
                <w:bCs/>
                <w:sz w:val="28"/>
                <w:szCs w:val="22"/>
              </w:rPr>
              <w:t xml:space="preserve"> </w:t>
            </w:r>
            <w:r w:rsidRPr="00E11122">
              <w:rPr>
                <w:b/>
                <w:bCs/>
                <w:sz w:val="28"/>
                <w:szCs w:val="22"/>
              </w:rPr>
              <w:t>stahnkejoy@etsu.edu</w:t>
            </w:r>
          </w:p>
        </w:tc>
      </w:tr>
    </w:tbl>
    <w:tbl>
      <w:tblPr>
        <w:tblpPr w:leftFromText="180" w:rightFromText="180" w:vertAnchor="page" w:horzAnchor="page" w:tblpX="941" w:tblpY="3381"/>
        <w:tblW w:w="6678" w:type="dxa"/>
        <w:tblBorders>
          <w:top w:val="single" w:sz="18" w:space="0" w:color="023133" w:themeColor="text2"/>
          <w:left w:val="single" w:sz="18" w:space="0" w:color="023133" w:themeColor="text2"/>
          <w:bottom w:val="single" w:sz="18" w:space="0" w:color="023133" w:themeColor="text2"/>
          <w:right w:val="single" w:sz="18" w:space="0" w:color="023133" w:themeColor="text2"/>
          <w:insideH w:val="single" w:sz="18" w:space="0" w:color="023133" w:themeColor="text2"/>
          <w:insideV w:val="single" w:sz="18" w:space="0" w:color="023133" w:themeColor="text2"/>
        </w:tblBorders>
        <w:tblLook w:val="0000" w:firstRow="0" w:lastRow="0" w:firstColumn="0" w:lastColumn="0" w:noHBand="0" w:noVBand="0"/>
      </w:tblPr>
      <w:tblGrid>
        <w:gridCol w:w="8256"/>
      </w:tblGrid>
      <w:tr w:rsidR="00561F28" w14:paraId="72E1E09C" w14:textId="77777777" w:rsidTr="00561F28">
        <w:trPr>
          <w:trHeight w:val="4619"/>
        </w:trPr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</w:tcPr>
          <w:p w14:paraId="41B5B4B2" w14:textId="77777777" w:rsidR="00561F28" w:rsidRDefault="00561F28" w:rsidP="00561F28">
            <w:pPr>
              <w:framePr w:hSpace="0" w:wrap="auto" w:vAnchor="margin" w:hAnchor="text" w:xAlign="left" w:yAlign="inline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5C703C" wp14:editId="4686B7FA">
                      <wp:extent cx="5105400" cy="3384550"/>
                      <wp:effectExtent l="0" t="0" r="0" b="44450"/>
                      <wp:docPr id="3" name="Group 3" descr="text block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05400" cy="3384550"/>
                                <a:chOff x="0" y="-494265"/>
                                <a:chExt cx="4936160" cy="2712098"/>
                              </a:xfrm>
                            </wpg:grpSpPr>
                            <wps:wsp>
                              <wps:cNvPr id="1" name="Text Box 1"/>
                              <wps:cNvSpPr txBox="1"/>
                              <wps:spPr>
                                <a:xfrm>
                                  <a:off x="0" y="-494265"/>
                                  <a:ext cx="4936160" cy="25676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B8AFAA2" w14:textId="70E65966" w:rsidR="00561F28" w:rsidRPr="00EB68F1" w:rsidRDefault="004D1741" w:rsidP="00EB68F1">
                                    <w:pPr>
                                      <w:pStyle w:val="Heading1"/>
                                    </w:pPr>
                                    <w:r>
                                      <w:t>LMSW/</w:t>
                                    </w:r>
                                    <w:r w:rsidR="00FC4F62">
                                      <w:t>LCSW PREP COURSE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Straight Connector 2"/>
                              <wps:cNvCnPr/>
                              <wps:spPr>
                                <a:xfrm>
                                  <a:off x="91426" y="2217833"/>
                                  <a:ext cx="1168400" cy="0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C703C" id="Group 3" o:spid="_x0000_s1026" alt="text block" style="width:402pt;height:266.5pt;mso-position-horizontal-relative:char;mso-position-vertical-relative:line" coordorigin=",-4942" coordsize="49361,27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" o:spid="_x0000_s1027" type="#_x0000_t202" style="position:absolute;top:-4942;width:49361;height:25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" filled="f" stroked="f" strokeweight=".5pt">
                        <v:textbox>
                          <w:txbxContent>
                            <w:p w14:paraId="3B8AFAA2" w14:textId="70E65966" w:rsidR="00561F28" w:rsidRPr="00EB68F1" w:rsidRDefault="004D1741" w:rsidP="00EB68F1">
                              <w:pPr>
                                <w:pStyle w:val="Heading1"/>
                              </w:pPr>
                              <w:r>
                                <w:t>LMSW/</w:t>
                              </w:r>
                              <w:r w:rsidR="00FC4F62">
                                <w:t>LCSW PREP COURSE</w:t>
                              </w:r>
                            </w:p>
                          </w:txbxContent>
                        </v:textbox>
                      </v:shape>
                      <v:line id="Straight Connector 2" o:spid="_x0000_s1028" style="position:absolute;visibility:visible;mso-wrap-style:square" from="914,22178" to="12598,22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" strokecolor="#f9ef79 [3044]" strokeweight="4.5pt"/>
                      <w10:anchorlock/>
                    </v:group>
                  </w:pict>
                </mc:Fallback>
              </mc:AlternateContent>
            </w:r>
          </w:p>
        </w:tc>
      </w:tr>
    </w:tbl>
    <w:tbl>
      <w:tblPr>
        <w:tblpPr w:leftFromText="180" w:rightFromText="180" w:vertAnchor="text" w:tblpX="3281" w:tblpY="7961"/>
        <w:tblW w:w="7530" w:type="dxa"/>
        <w:tblBorders>
          <w:top w:val="single" w:sz="18" w:space="0" w:color="023133" w:themeColor="text2"/>
          <w:left w:val="single" w:sz="18" w:space="0" w:color="023133" w:themeColor="text2"/>
          <w:bottom w:val="single" w:sz="18" w:space="0" w:color="023133" w:themeColor="text2"/>
          <w:right w:val="single" w:sz="18" w:space="0" w:color="023133" w:themeColor="text2"/>
          <w:insideH w:val="single" w:sz="18" w:space="0" w:color="023133" w:themeColor="text2"/>
          <w:insideV w:val="single" w:sz="18" w:space="0" w:color="023133" w:themeColor="text2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4"/>
      </w:tblGrid>
      <w:tr w:rsidR="00561F28" w14:paraId="72474FBD" w14:textId="77777777" w:rsidTr="00EB68F1">
        <w:trPr>
          <w:trHeight w:val="3900"/>
        </w:trPr>
        <w:tc>
          <w:tcPr>
            <w:tcW w:w="7530" w:type="dxa"/>
            <w:tcBorders>
              <w:top w:val="nil"/>
              <w:left w:val="nil"/>
              <w:bottom w:val="nil"/>
              <w:right w:val="nil"/>
            </w:tcBorders>
          </w:tcPr>
          <w:p w14:paraId="5E72B99B" w14:textId="149174FB" w:rsidR="00561F28" w:rsidRDefault="00EB68F1" w:rsidP="00EB68F1">
            <w:pPr>
              <w:framePr w:hSpace="0" w:wrap="auto" w:vAnchor="margin" w:hAnchor="text" w:xAlign="left" w:yAlign="inline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68C2CFA" wp14:editId="22C031E7">
                      <wp:extent cx="4980940" cy="3162300"/>
                      <wp:effectExtent l="0" t="0" r="0" b="0"/>
                      <wp:docPr id="4" name="Text Box 4" descr="colored textblock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80940" cy="3162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64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AFD202" w14:textId="5FF04C36" w:rsidR="00EB68F1" w:rsidRDefault="00FC4F62" w:rsidP="00304C82">
                                  <w:pPr>
                                    <w:pStyle w:val="BodyText1"/>
                                    <w:spacing w:line="240" w:lineRule="auto"/>
                                    <w:contextualSpacing/>
                                    <w:jc w:val="left"/>
                                  </w:pPr>
                                  <w:r>
                                    <w:t xml:space="preserve">This course prepares registered interns to take </w:t>
                                  </w:r>
                                  <w:r w:rsidR="00304C82">
                                    <w:t xml:space="preserve">the ASWB </w:t>
                                  </w:r>
                                  <w:r w:rsidR="004D1741">
                                    <w:t xml:space="preserve">Masters and </w:t>
                                  </w:r>
                                  <w:r w:rsidR="00304C82">
                                    <w:t>Clinical Exam, including study materials, practice test questions, and test-taking techniques.</w:t>
                                  </w:r>
                                </w:p>
                                <w:p w14:paraId="49187C67" w14:textId="52B40ABD" w:rsidR="00304C82" w:rsidRDefault="00424222" w:rsidP="00304C82">
                                  <w:pPr>
                                    <w:pStyle w:val="BodyText1"/>
                                    <w:spacing w:line="240" w:lineRule="auto"/>
                                    <w:contextualSpacing/>
                                    <w:jc w:val="left"/>
                                  </w:pPr>
                                  <w:r>
                                    <w:t xml:space="preserve">*These materials will be </w:t>
                                  </w:r>
                                  <w:r w:rsidR="00774030">
                                    <w:t>e</w:t>
                                  </w:r>
                                  <w:r>
                                    <w:t xml:space="preserve">mailed to you </w:t>
                                  </w:r>
                                  <w:r w:rsidR="00774030">
                                    <w:t xml:space="preserve">within </w:t>
                                  </w:r>
                                  <w:r w:rsidR="00EE0E06">
                                    <w:t>one</w:t>
                                  </w:r>
                                  <w:r w:rsidR="00774030">
                                    <w:t xml:space="preserve"> week of payment</w:t>
                                  </w:r>
                                  <w:r>
                                    <w:t>, included in course price</w:t>
                                  </w:r>
                                </w:p>
                                <w:p w14:paraId="4C00A26A" w14:textId="5FFFE266" w:rsidR="004820DB" w:rsidRDefault="00304C82" w:rsidP="00304C82">
                                  <w:pPr>
                                    <w:pStyle w:val="BodyText1"/>
                                    <w:spacing w:line="240" w:lineRule="auto"/>
                                    <w:contextualSpacing/>
                                    <w:jc w:val="left"/>
                                    <w:rPr>
                                      <w:i/>
                                    </w:rPr>
                                  </w:pPr>
                                  <w:r>
                                    <w:t>Course Cost: $</w:t>
                                  </w:r>
                                  <w:r w:rsidR="001B1135">
                                    <w:t>50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i/>
                                    </w:rPr>
                                    <w:t xml:space="preserve">via </w:t>
                                  </w:r>
                                  <w:proofErr w:type="spellStart"/>
                                  <w:r w:rsidR="00424222">
                                    <w:rPr>
                                      <w:i/>
                                    </w:rPr>
                                    <w:t>Cashapp</w:t>
                                  </w:r>
                                  <w:proofErr w:type="spellEnd"/>
                                  <w:r w:rsidR="00EB4802">
                                    <w:rPr>
                                      <w:i/>
                                    </w:rPr>
                                    <w:t xml:space="preserve">, Zelle, </w:t>
                                  </w:r>
                                  <w:r w:rsidR="004820DB">
                                    <w:rPr>
                                      <w:i/>
                                    </w:rPr>
                                    <w:t xml:space="preserve">Venmo, </w:t>
                                  </w:r>
                                  <w:r w:rsidR="00EB4802">
                                    <w:rPr>
                                      <w:i/>
                                    </w:rPr>
                                    <w:t xml:space="preserve">or </w:t>
                                  </w:r>
                                  <w:r w:rsidR="00EE0E06">
                                    <w:rPr>
                                      <w:i/>
                                    </w:rPr>
                                    <w:t>PayPal</w:t>
                                  </w:r>
                                  <w:r w:rsidR="00E33D3C">
                                    <w:rPr>
                                      <w:i/>
                                    </w:rPr>
                                    <w:t>, using 719-675-7007</w:t>
                                  </w:r>
                                  <w:r w:rsidR="00131712">
                                    <w:rPr>
                                      <w:i/>
                                    </w:rPr>
                                    <w:t>.</w:t>
                                  </w:r>
                                </w:p>
                                <w:p w14:paraId="0C43E2B1" w14:textId="77777777" w:rsidR="00131712" w:rsidRDefault="00131712" w:rsidP="00304C82">
                                  <w:pPr>
                                    <w:pStyle w:val="BodyText1"/>
                                    <w:spacing w:line="240" w:lineRule="auto"/>
                                    <w:contextualSpacing/>
                                    <w:jc w:val="left"/>
                                    <w:rPr>
                                      <w:i/>
                                    </w:rPr>
                                  </w:pPr>
                                </w:p>
                                <w:p w14:paraId="4B6967EA" w14:textId="6965B581" w:rsidR="00304C82" w:rsidRDefault="00F307B2" w:rsidP="00304C82">
                                  <w:pPr>
                                    <w:pStyle w:val="BodyText1"/>
                                    <w:spacing w:line="240" w:lineRule="auto"/>
                                    <w:contextualSpacing/>
                                    <w:jc w:val="lef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*Sliding scale</w:t>
                                  </w:r>
                                  <w:r w:rsidR="00875935">
                                    <w:rPr>
                                      <w:i/>
                                    </w:rPr>
                                    <w:t xml:space="preserve"> </w:t>
                                  </w:r>
                                  <w:r w:rsidR="000B3B56">
                                    <w:rPr>
                                      <w:i/>
                                    </w:rPr>
                                    <w:t>if</w:t>
                                  </w:r>
                                  <w:r w:rsidR="00875935">
                                    <w:rPr>
                                      <w:i/>
                                    </w:rPr>
                                    <w:t xml:space="preserve"> </w:t>
                                  </w:r>
                                  <w:r w:rsidR="00CB5831">
                                    <w:rPr>
                                      <w:i/>
                                    </w:rPr>
                                    <w:t>unem</w:t>
                                  </w:r>
                                  <w:r w:rsidR="000B3B56">
                                    <w:rPr>
                                      <w:i/>
                                    </w:rPr>
                                    <w:t>ployed</w:t>
                                  </w:r>
                                  <w:r w:rsidR="00221A76">
                                    <w:rPr>
                                      <w:i/>
                                    </w:rPr>
                                    <w:t xml:space="preserve"> </w:t>
                                  </w:r>
                                </w:p>
                                <w:p w14:paraId="03153787" w14:textId="77777777" w:rsidR="00131712" w:rsidRDefault="00131712" w:rsidP="00304C82">
                                  <w:pPr>
                                    <w:pStyle w:val="BodyText1"/>
                                    <w:spacing w:line="240" w:lineRule="auto"/>
                                    <w:contextualSpacing/>
                                    <w:jc w:val="left"/>
                                    <w:rPr>
                                      <w:i/>
                                    </w:rPr>
                                  </w:pPr>
                                </w:p>
                                <w:p w14:paraId="2C777861" w14:textId="2E200039" w:rsidR="00304C82" w:rsidRPr="00657963" w:rsidRDefault="00304C82" w:rsidP="00304C82">
                                  <w:pPr>
                                    <w:pStyle w:val="BodyText1"/>
                                    <w:spacing w:line="240" w:lineRule="auto"/>
                                    <w:contextualSpacing/>
                                    <w:jc w:val="left"/>
                                  </w:pPr>
                                  <w:r>
                                    <w:t xml:space="preserve">Deadline for payment and RSVP: </w:t>
                                  </w:r>
                                  <w:r w:rsidR="00657963">
                                    <w:rPr>
                                      <w:u w:val="single"/>
                                    </w:rPr>
                                    <w:t xml:space="preserve">May </w:t>
                                  </w:r>
                                  <w:r w:rsidR="00657963"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274320" rIns="5486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8C2CFA" id="Text Box 4" o:spid="_x0000_s1029" type="#_x0000_t202" alt="colored textblock" style="width:392.2pt;height:24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" fillcolor="#faf28d [3204]" stroked="f" strokeweight=".5pt">
                      <v:fill opacity="41891f"/>
                      <v:textbox inset="36pt,21.6pt,43.2pt">
                        <w:txbxContent>
                          <w:p w14:paraId="59AFD202" w14:textId="5FF04C36" w:rsidR="00EB68F1" w:rsidRDefault="00FC4F62" w:rsidP="00304C82">
                            <w:pPr>
                              <w:pStyle w:val="BodyText1"/>
                              <w:spacing w:line="240" w:lineRule="auto"/>
                              <w:contextualSpacing/>
                              <w:jc w:val="left"/>
                            </w:pPr>
                            <w:r>
                              <w:t xml:space="preserve">This course prepares registered interns to take </w:t>
                            </w:r>
                            <w:r w:rsidR="00304C82">
                              <w:t xml:space="preserve">the ASWB </w:t>
                            </w:r>
                            <w:r w:rsidR="004D1741">
                              <w:t xml:space="preserve">Masters and </w:t>
                            </w:r>
                            <w:r w:rsidR="00304C82">
                              <w:t>Clinical Exam, including study materials, practice test questions, and test-taking techniques.</w:t>
                            </w:r>
                          </w:p>
                          <w:p w14:paraId="49187C67" w14:textId="52B40ABD" w:rsidR="00304C82" w:rsidRDefault="00424222" w:rsidP="00304C82">
                            <w:pPr>
                              <w:pStyle w:val="BodyText1"/>
                              <w:spacing w:line="240" w:lineRule="auto"/>
                              <w:contextualSpacing/>
                              <w:jc w:val="left"/>
                            </w:pPr>
                            <w:r>
                              <w:t xml:space="preserve">*These materials will be </w:t>
                            </w:r>
                            <w:r w:rsidR="00774030">
                              <w:t>e</w:t>
                            </w:r>
                            <w:r>
                              <w:t xml:space="preserve">mailed to you </w:t>
                            </w:r>
                            <w:r w:rsidR="00774030">
                              <w:t xml:space="preserve">within </w:t>
                            </w:r>
                            <w:r w:rsidR="00EE0E06">
                              <w:t>one</w:t>
                            </w:r>
                            <w:r w:rsidR="00774030">
                              <w:t xml:space="preserve"> week of payment</w:t>
                            </w:r>
                            <w:r>
                              <w:t>, included in course price</w:t>
                            </w:r>
                          </w:p>
                          <w:p w14:paraId="4C00A26A" w14:textId="5FFFE266" w:rsidR="004820DB" w:rsidRDefault="00304C82" w:rsidP="00304C82">
                            <w:pPr>
                              <w:pStyle w:val="BodyText1"/>
                              <w:spacing w:line="240" w:lineRule="auto"/>
                              <w:contextualSpacing/>
                              <w:jc w:val="left"/>
                              <w:rPr>
                                <w:i/>
                              </w:rPr>
                            </w:pPr>
                            <w:r>
                              <w:t>Course Cost: $</w:t>
                            </w:r>
                            <w:r w:rsidR="001B1135">
                              <w:t>50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 xml:space="preserve">via </w:t>
                            </w:r>
                            <w:proofErr w:type="spellStart"/>
                            <w:r w:rsidR="00424222">
                              <w:rPr>
                                <w:i/>
                              </w:rPr>
                              <w:t>Cashapp</w:t>
                            </w:r>
                            <w:proofErr w:type="spellEnd"/>
                            <w:r w:rsidR="00EB4802">
                              <w:rPr>
                                <w:i/>
                              </w:rPr>
                              <w:t xml:space="preserve">, Zelle, </w:t>
                            </w:r>
                            <w:r w:rsidR="004820DB">
                              <w:rPr>
                                <w:i/>
                              </w:rPr>
                              <w:t xml:space="preserve">Venmo, </w:t>
                            </w:r>
                            <w:r w:rsidR="00EB4802">
                              <w:rPr>
                                <w:i/>
                              </w:rPr>
                              <w:t xml:space="preserve">or </w:t>
                            </w:r>
                            <w:r w:rsidR="00EE0E06">
                              <w:rPr>
                                <w:i/>
                              </w:rPr>
                              <w:t>PayPal</w:t>
                            </w:r>
                            <w:r w:rsidR="00E33D3C">
                              <w:rPr>
                                <w:i/>
                              </w:rPr>
                              <w:t>, using 719-675-7007</w:t>
                            </w:r>
                            <w:r w:rsidR="00131712">
                              <w:rPr>
                                <w:i/>
                              </w:rPr>
                              <w:t>.</w:t>
                            </w:r>
                          </w:p>
                          <w:p w14:paraId="0C43E2B1" w14:textId="77777777" w:rsidR="00131712" w:rsidRDefault="00131712" w:rsidP="00304C82">
                            <w:pPr>
                              <w:pStyle w:val="BodyText1"/>
                              <w:spacing w:line="240" w:lineRule="auto"/>
                              <w:contextualSpacing/>
                              <w:jc w:val="left"/>
                              <w:rPr>
                                <w:i/>
                              </w:rPr>
                            </w:pPr>
                          </w:p>
                          <w:p w14:paraId="4B6967EA" w14:textId="6965B581" w:rsidR="00304C82" w:rsidRDefault="00F307B2" w:rsidP="00304C82">
                            <w:pPr>
                              <w:pStyle w:val="BodyText1"/>
                              <w:spacing w:line="240" w:lineRule="auto"/>
                              <w:contextualSpacing/>
                              <w:jc w:val="lef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*Sliding scale</w:t>
                            </w:r>
                            <w:r w:rsidR="00875935">
                              <w:rPr>
                                <w:i/>
                              </w:rPr>
                              <w:t xml:space="preserve"> </w:t>
                            </w:r>
                            <w:r w:rsidR="000B3B56">
                              <w:rPr>
                                <w:i/>
                              </w:rPr>
                              <w:t>if</w:t>
                            </w:r>
                            <w:r w:rsidR="00875935">
                              <w:rPr>
                                <w:i/>
                              </w:rPr>
                              <w:t xml:space="preserve"> </w:t>
                            </w:r>
                            <w:r w:rsidR="00CB5831">
                              <w:rPr>
                                <w:i/>
                              </w:rPr>
                              <w:t>unem</w:t>
                            </w:r>
                            <w:r w:rsidR="000B3B56">
                              <w:rPr>
                                <w:i/>
                              </w:rPr>
                              <w:t>ployed</w:t>
                            </w:r>
                            <w:r w:rsidR="00221A76"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14:paraId="03153787" w14:textId="77777777" w:rsidR="00131712" w:rsidRDefault="00131712" w:rsidP="00304C82">
                            <w:pPr>
                              <w:pStyle w:val="BodyText1"/>
                              <w:spacing w:line="240" w:lineRule="auto"/>
                              <w:contextualSpacing/>
                              <w:jc w:val="left"/>
                              <w:rPr>
                                <w:i/>
                              </w:rPr>
                            </w:pPr>
                          </w:p>
                          <w:p w14:paraId="2C777861" w14:textId="2E200039" w:rsidR="00304C82" w:rsidRPr="00657963" w:rsidRDefault="00304C82" w:rsidP="00304C82">
                            <w:pPr>
                              <w:pStyle w:val="BodyText1"/>
                              <w:spacing w:line="240" w:lineRule="auto"/>
                              <w:contextualSpacing/>
                              <w:jc w:val="left"/>
                            </w:pPr>
                            <w:r>
                              <w:t xml:space="preserve">Deadline for payment and RSVP: </w:t>
                            </w:r>
                            <w:r w:rsidR="00657963">
                              <w:rPr>
                                <w:u w:val="single"/>
                              </w:rPr>
                              <w:t xml:space="preserve">May </w:t>
                            </w:r>
                            <w:r w:rsidR="00657963">
                              <w:t>20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4CAFD19" w14:textId="77777777" w:rsidR="00AC0C2B" w:rsidRPr="00561F28" w:rsidRDefault="00EB68F1" w:rsidP="00561F28">
      <w:pPr>
        <w:framePr w:hSpace="0" w:wrap="auto" w:vAnchor="margin" w:hAnchor="text" w:xAlign="left" w:yAlign="inline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32A40B" wp14:editId="35CC1748">
            <wp:simplePos x="0" y="0"/>
            <wp:positionH relativeFrom="column">
              <wp:posOffset>-901700</wp:posOffset>
            </wp:positionH>
            <wp:positionV relativeFrom="paragraph">
              <wp:posOffset>-901700</wp:posOffset>
            </wp:positionV>
            <wp:extent cx="7772400" cy="10075545"/>
            <wp:effectExtent l="0" t="0" r="0" b="1905"/>
            <wp:wrapNone/>
            <wp:docPr id="7" name="Picture 7" descr="beautiful moutain peaks with tree forest around and fo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03-0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4C82">
        <w:rPr>
          <w:noProof/>
        </w:rPr>
        <w:softHyphen/>
      </w:r>
    </w:p>
    <w:sectPr w:rsidR="00AC0C2B" w:rsidRPr="00561F2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D9A15" w14:textId="77777777" w:rsidR="00A1627E" w:rsidRDefault="00A1627E" w:rsidP="00561F28">
      <w:pPr>
        <w:framePr w:wrap="around"/>
      </w:pPr>
      <w:r>
        <w:separator/>
      </w:r>
    </w:p>
  </w:endnote>
  <w:endnote w:type="continuationSeparator" w:id="0">
    <w:p w14:paraId="00DBB05E" w14:textId="77777777" w:rsidR="00A1627E" w:rsidRDefault="00A1627E" w:rsidP="00561F28">
      <w:pPr>
        <w:framePr w:wrap="aroun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93BF9" w14:textId="77777777" w:rsidR="00A1627E" w:rsidRDefault="00A1627E" w:rsidP="00561F28">
      <w:pPr>
        <w:framePr w:wrap="around"/>
      </w:pPr>
      <w:r>
        <w:separator/>
      </w:r>
    </w:p>
  </w:footnote>
  <w:footnote w:type="continuationSeparator" w:id="0">
    <w:p w14:paraId="5EDBCA48" w14:textId="77777777" w:rsidR="00A1627E" w:rsidRDefault="00A1627E" w:rsidP="00561F28">
      <w:pPr>
        <w:framePr w:wrap="around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fff5d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62"/>
    <w:rsid w:val="00020F57"/>
    <w:rsid w:val="00022D9F"/>
    <w:rsid w:val="0008109B"/>
    <w:rsid w:val="000A6505"/>
    <w:rsid w:val="000B3B56"/>
    <w:rsid w:val="00114D29"/>
    <w:rsid w:val="00131712"/>
    <w:rsid w:val="00135C81"/>
    <w:rsid w:val="00143E3B"/>
    <w:rsid w:val="001B1135"/>
    <w:rsid w:val="001B1F51"/>
    <w:rsid w:val="00221A76"/>
    <w:rsid w:val="00260386"/>
    <w:rsid w:val="00283E9B"/>
    <w:rsid w:val="002861A5"/>
    <w:rsid w:val="002E0112"/>
    <w:rsid w:val="00304C82"/>
    <w:rsid w:val="003700D4"/>
    <w:rsid w:val="00375732"/>
    <w:rsid w:val="004144A1"/>
    <w:rsid w:val="00424222"/>
    <w:rsid w:val="0044003F"/>
    <w:rsid w:val="004719A2"/>
    <w:rsid w:val="004820DB"/>
    <w:rsid w:val="004A79BD"/>
    <w:rsid w:val="004D1741"/>
    <w:rsid w:val="005248CE"/>
    <w:rsid w:val="00561F28"/>
    <w:rsid w:val="00567D5F"/>
    <w:rsid w:val="0060101A"/>
    <w:rsid w:val="00640E8B"/>
    <w:rsid w:val="00653E51"/>
    <w:rsid w:val="00657963"/>
    <w:rsid w:val="006779D6"/>
    <w:rsid w:val="006A2B56"/>
    <w:rsid w:val="006D7548"/>
    <w:rsid w:val="00703237"/>
    <w:rsid w:val="00721B87"/>
    <w:rsid w:val="00774030"/>
    <w:rsid w:val="007C52A4"/>
    <w:rsid w:val="008057EC"/>
    <w:rsid w:val="00815601"/>
    <w:rsid w:val="00860DF9"/>
    <w:rsid w:val="00875935"/>
    <w:rsid w:val="00883B95"/>
    <w:rsid w:val="00891282"/>
    <w:rsid w:val="008A7079"/>
    <w:rsid w:val="008B2C94"/>
    <w:rsid w:val="0092724E"/>
    <w:rsid w:val="009503E0"/>
    <w:rsid w:val="00972360"/>
    <w:rsid w:val="00975B45"/>
    <w:rsid w:val="009E505C"/>
    <w:rsid w:val="00A1627E"/>
    <w:rsid w:val="00A21ECD"/>
    <w:rsid w:val="00A22B06"/>
    <w:rsid w:val="00A42BD0"/>
    <w:rsid w:val="00AC0C2B"/>
    <w:rsid w:val="00AC4339"/>
    <w:rsid w:val="00AF15F6"/>
    <w:rsid w:val="00B231A1"/>
    <w:rsid w:val="00B426FA"/>
    <w:rsid w:val="00BD3B53"/>
    <w:rsid w:val="00C16929"/>
    <w:rsid w:val="00C3361F"/>
    <w:rsid w:val="00CB5831"/>
    <w:rsid w:val="00CE7F6A"/>
    <w:rsid w:val="00D31A78"/>
    <w:rsid w:val="00D81471"/>
    <w:rsid w:val="00DA7104"/>
    <w:rsid w:val="00DC5939"/>
    <w:rsid w:val="00DE056F"/>
    <w:rsid w:val="00DE7593"/>
    <w:rsid w:val="00DF5F83"/>
    <w:rsid w:val="00E11122"/>
    <w:rsid w:val="00E33D3C"/>
    <w:rsid w:val="00EB4802"/>
    <w:rsid w:val="00EB68F1"/>
    <w:rsid w:val="00EE0E06"/>
    <w:rsid w:val="00F307B2"/>
    <w:rsid w:val="00FC4F62"/>
    <w:rsid w:val="4463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f5d6"/>
    </o:shapedefaults>
    <o:shapelayout v:ext="edit">
      <o:idmap v:ext="edit" data="2"/>
    </o:shapelayout>
  </w:shapeDefaults>
  <w:decimalSymbol w:val="."/>
  <w:listSeparator w:val=","/>
  <w14:docId w14:val="2FFB3B98"/>
  <w15:docId w15:val="{B4744ABE-2AE1-43C8-BB82-90B25097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1F28"/>
    <w:pPr>
      <w:framePr w:hSpace="180" w:wrap="around" w:vAnchor="page" w:hAnchor="margin" w:xAlign="center" w:y="601"/>
    </w:pPr>
    <w:rPr>
      <w:rFonts w:asciiTheme="minorHAnsi" w:hAnsiTheme="minorHAnsi"/>
      <w:color w:val="023133" w:themeColor="text2"/>
      <w:sz w:val="32"/>
      <w:szCs w:val="24"/>
    </w:rPr>
  </w:style>
  <w:style w:type="paragraph" w:styleId="Heading1">
    <w:name w:val="heading 1"/>
    <w:basedOn w:val="Normal"/>
    <w:next w:val="Normal"/>
    <w:qFormat/>
    <w:rsid w:val="00EB68F1"/>
    <w:pPr>
      <w:framePr w:wrap="around"/>
      <w:spacing w:before="240"/>
      <w:outlineLvl w:val="0"/>
    </w:pPr>
    <w:rPr>
      <w:rFonts w:asciiTheme="majorHAnsi" w:hAnsiTheme="majorHAnsi"/>
      <w:b/>
      <w:color w:val="FAF28D" w:themeColor="accent1"/>
      <w:sz w:val="130"/>
      <w:szCs w:val="130"/>
    </w:rPr>
  </w:style>
  <w:style w:type="paragraph" w:styleId="Heading2">
    <w:name w:val="heading 2"/>
    <w:basedOn w:val="Normal"/>
    <w:next w:val="Normal"/>
    <w:link w:val="Heading2Char"/>
    <w:qFormat/>
    <w:rsid w:val="00EB68F1"/>
    <w:pPr>
      <w:framePr w:wrap="around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C0C2B"/>
    <w:pPr>
      <w:framePr w:wrap="around"/>
      <w:outlineLvl w:val="2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C0C2B"/>
    <w:pPr>
      <w:framePr w:wrap="around"/>
    </w:pPr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qFormat/>
    <w:rsid w:val="00EB68F1"/>
    <w:pPr>
      <w:framePr w:hSpace="0" w:wrap="auto" w:vAnchor="margin" w:hAnchor="text" w:xAlign="left" w:yAlign="inline"/>
      <w:spacing w:after="120" w:line="360" w:lineRule="auto"/>
      <w:jc w:val="right"/>
    </w:pPr>
    <w:rPr>
      <w:b/>
      <w:sz w:val="28"/>
    </w:rPr>
  </w:style>
  <w:style w:type="paragraph" w:customStyle="1" w:styleId="sponsoredby">
    <w:name w:val="sponsored by"/>
    <w:basedOn w:val="BodyText1"/>
    <w:qFormat/>
    <w:rsid w:val="006779D6"/>
    <w:pPr>
      <w:spacing w:line="240" w:lineRule="auto"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AF15F6"/>
    <w:rPr>
      <w:color w:val="808080"/>
    </w:rPr>
  </w:style>
  <w:style w:type="paragraph" w:styleId="Header">
    <w:name w:val="header"/>
    <w:basedOn w:val="Normal"/>
    <w:link w:val="HeaderChar"/>
    <w:unhideWhenUsed/>
    <w:rsid w:val="00815601"/>
    <w:pPr>
      <w:framePr w:wrap="around"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5601"/>
    <w:rPr>
      <w:rFonts w:ascii="Trebuchet MS" w:hAnsi="Trebuchet MS"/>
      <w:color w:val="704300"/>
      <w:sz w:val="24"/>
      <w:szCs w:val="24"/>
    </w:rPr>
  </w:style>
  <w:style w:type="paragraph" w:styleId="Footer">
    <w:name w:val="footer"/>
    <w:basedOn w:val="Normal"/>
    <w:link w:val="FooterChar"/>
    <w:unhideWhenUsed/>
    <w:rsid w:val="00815601"/>
    <w:pPr>
      <w:framePr w:wrap="around"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5601"/>
    <w:rPr>
      <w:rFonts w:ascii="Trebuchet MS" w:hAnsi="Trebuchet MS"/>
      <w:color w:val="704300"/>
      <w:sz w:val="24"/>
      <w:szCs w:val="24"/>
    </w:rPr>
  </w:style>
  <w:style w:type="table" w:styleId="TableGrid">
    <w:name w:val="Table Grid"/>
    <w:basedOn w:val="TableNormal"/>
    <w:rsid w:val="00561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C16929"/>
    <w:rPr>
      <w:rFonts w:asciiTheme="minorHAnsi" w:hAnsiTheme="minorHAnsi"/>
      <w:b/>
      <w:color w:val="023133" w:themeColor="text2"/>
      <w:sz w:val="32"/>
      <w:szCs w:val="24"/>
    </w:rPr>
  </w:style>
  <w:style w:type="character" w:styleId="Hyperlink">
    <w:name w:val="Hyperlink"/>
    <w:basedOn w:val="DefaultParagraphFont"/>
    <w:unhideWhenUsed/>
    <w:rsid w:val="00E33D3C"/>
    <w:rPr>
      <w:color w:val="9BBB5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ut\AppData\Roaming\Microsoft\Templates\Earth%20Day%20event%20flyer.dotx" TargetMode="External"/></Relationships>
</file>

<file path=word/theme/theme1.xml><?xml version="1.0" encoding="utf-8"?>
<a:theme xmlns:a="http://schemas.openxmlformats.org/drawingml/2006/main" name="Office Theme">
  <a:themeElements>
    <a:clrScheme name="Custom 37">
      <a:dk1>
        <a:sysClr val="windowText" lastClr="000000"/>
      </a:dk1>
      <a:lt1>
        <a:sysClr val="window" lastClr="FFFFFF"/>
      </a:lt1>
      <a:dk2>
        <a:srgbClr val="023133"/>
      </a:dk2>
      <a:lt2>
        <a:srgbClr val="F2F2F2"/>
      </a:lt2>
      <a:accent1>
        <a:srgbClr val="FAF28D"/>
      </a:accent1>
      <a:accent2>
        <a:srgbClr val="3D5157"/>
      </a:accent2>
      <a:accent3>
        <a:srgbClr val="47653F"/>
      </a:accent3>
      <a:accent4>
        <a:srgbClr val="607E4C"/>
      </a:accent4>
      <a:accent5>
        <a:srgbClr val="78A141"/>
      </a:accent5>
      <a:accent6>
        <a:srgbClr val="9BBB59"/>
      </a:accent6>
      <a:hlink>
        <a:srgbClr val="9BBB59"/>
      </a:hlink>
      <a:folHlink>
        <a:srgbClr val="9BBB59"/>
      </a:folHlink>
    </a:clrScheme>
    <a:fontScheme name="Custom 25">
      <a:majorFont>
        <a:latin typeface="Century Gothic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Earth Day event flyer</Template>
  <TotalTime>5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Stahnke</dc:creator>
  <cp:keywords/>
  <dc:description/>
  <cp:lastModifiedBy>Stahnke, Brittany</cp:lastModifiedBy>
  <cp:revision>45</cp:revision>
  <dcterms:created xsi:type="dcterms:W3CDTF">2022-03-02T17:44:00Z</dcterms:created>
  <dcterms:modified xsi:type="dcterms:W3CDTF">2026-03-18T15:33:00Z</dcterms:modified>
</cp:coreProperties>
</file>