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F37" w:rsidRDefault="008C4F37">
      <w:r w:rsidRPr="00E424E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8pt;height:80.25pt;visibility:visible">
            <v:imagedata r:id="rId4" o:title=""/>
          </v:shape>
        </w:pict>
      </w:r>
    </w:p>
    <w:p w:rsidR="008C4F37" w:rsidRDefault="008C4F37"/>
    <w:p w:rsidR="008C4F37" w:rsidRPr="00BA4A96" w:rsidRDefault="008C4F37" w:rsidP="00BA4A96">
      <w:pPr>
        <w:jc w:val="center"/>
        <w:rPr>
          <w:b/>
          <w:sz w:val="28"/>
          <w:szCs w:val="28"/>
        </w:rPr>
      </w:pPr>
      <w:r>
        <w:rPr>
          <w:b/>
          <w:sz w:val="28"/>
          <w:szCs w:val="28"/>
        </w:rPr>
        <w:t>JOB ANNOUNCEMENTS – MARCH 21</w:t>
      </w:r>
      <w:r w:rsidRPr="00BA4A96">
        <w:rPr>
          <w:b/>
          <w:sz w:val="28"/>
          <w:szCs w:val="28"/>
        </w:rPr>
        <w:t>, 2014</w:t>
      </w:r>
    </w:p>
    <w:p w:rsidR="008C4F37" w:rsidRPr="00A20C40" w:rsidRDefault="008C4F37" w:rsidP="00A20C40">
      <w:pPr>
        <w:spacing w:after="0"/>
        <w:jc w:val="center"/>
        <w:rPr>
          <w:b/>
          <w:sz w:val="28"/>
          <w:szCs w:val="28"/>
        </w:rPr>
      </w:pPr>
      <w:r w:rsidRPr="00A20C40">
        <w:rPr>
          <w:b/>
          <w:sz w:val="28"/>
          <w:szCs w:val="28"/>
        </w:rPr>
        <w:t xml:space="preserve">Case Manager – Boles Campus </w:t>
      </w:r>
    </w:p>
    <w:p w:rsidR="008C4F37" w:rsidRDefault="008C4F37" w:rsidP="00A20C40">
      <w:pPr>
        <w:spacing w:after="0"/>
        <w:jc w:val="center"/>
        <w:rPr>
          <w:b/>
          <w:sz w:val="28"/>
          <w:szCs w:val="28"/>
        </w:rPr>
      </w:pPr>
      <w:r w:rsidRPr="00A20C40">
        <w:rPr>
          <w:b/>
          <w:sz w:val="28"/>
          <w:szCs w:val="28"/>
        </w:rPr>
        <w:t>Quinlan, Texas</w:t>
      </w:r>
    </w:p>
    <w:p w:rsidR="008C4F37" w:rsidRDefault="008C4F37" w:rsidP="00A20C40">
      <w:pPr>
        <w:spacing w:after="0"/>
        <w:rPr>
          <w:sz w:val="24"/>
          <w:szCs w:val="24"/>
        </w:rPr>
      </w:pPr>
      <w:r>
        <w:rPr>
          <w:sz w:val="24"/>
          <w:szCs w:val="24"/>
        </w:rPr>
        <w:t>Arms of Hope is seeking a full-time case manager who will be responsible for providing services to the residents (ages 5 to 18) at the Boles Campus in Quinlan, Texas.  Responsibilities include plan of service writing, goal setting and tracking, maintenance of files and related activities.  Serves as liaison between residents, families, and outside agencies.</w:t>
      </w:r>
    </w:p>
    <w:p w:rsidR="008C4F37" w:rsidRDefault="008C4F37" w:rsidP="00A20C40">
      <w:pPr>
        <w:spacing w:after="0"/>
        <w:rPr>
          <w:sz w:val="24"/>
          <w:szCs w:val="24"/>
        </w:rPr>
      </w:pPr>
    </w:p>
    <w:p w:rsidR="008C4F37" w:rsidRDefault="008C4F37" w:rsidP="00A20C40">
      <w:pPr>
        <w:spacing w:after="0"/>
        <w:rPr>
          <w:sz w:val="24"/>
          <w:szCs w:val="24"/>
        </w:rPr>
      </w:pPr>
      <w:r>
        <w:rPr>
          <w:sz w:val="24"/>
          <w:szCs w:val="24"/>
        </w:rPr>
        <w:t xml:space="preserve">Bachelor’s degree in social work, psychology, or human services.  </w:t>
      </w:r>
      <w:r w:rsidRPr="00BA4A96">
        <w:rPr>
          <w:b/>
          <w:sz w:val="24"/>
          <w:szCs w:val="24"/>
          <w:u w:val="single"/>
        </w:rPr>
        <w:t>Case management experience strongly preferred in the field of youth services.</w:t>
      </w:r>
      <w:r>
        <w:rPr>
          <w:sz w:val="24"/>
          <w:szCs w:val="24"/>
        </w:rPr>
        <w:t xml:space="preserve">  Basic competency in Microsoft Office and proficiency in general office equipment.  Some traveled required.  This ministry opportunity offers a competitive salary, health insurance, 401K and vacation time.  Please send resume to Butch Dixon at </w:t>
      </w:r>
      <w:hyperlink r:id="rId5" w:history="1">
        <w:r w:rsidRPr="00291DAE">
          <w:rPr>
            <w:rStyle w:val="Hyperlink"/>
            <w:sz w:val="24"/>
            <w:szCs w:val="24"/>
          </w:rPr>
          <w:t>bdixon@armsofhope.org</w:t>
        </w:r>
      </w:hyperlink>
      <w:r>
        <w:rPr>
          <w:sz w:val="24"/>
          <w:szCs w:val="24"/>
        </w:rPr>
        <w:t>.</w:t>
      </w:r>
    </w:p>
    <w:p w:rsidR="008C4F37" w:rsidRDefault="008C4F37" w:rsidP="00A20C40">
      <w:pPr>
        <w:spacing w:after="0"/>
        <w:rPr>
          <w:sz w:val="24"/>
          <w:szCs w:val="24"/>
        </w:rPr>
      </w:pPr>
    </w:p>
    <w:p w:rsidR="008C4F37" w:rsidRDefault="008C4F37" w:rsidP="00A20C40">
      <w:pPr>
        <w:spacing w:after="0"/>
        <w:rPr>
          <w:sz w:val="24"/>
          <w:szCs w:val="24"/>
        </w:rPr>
      </w:pPr>
    </w:p>
    <w:p w:rsidR="008C4F37" w:rsidRDefault="008C4F37" w:rsidP="00E26795">
      <w:pPr>
        <w:spacing w:after="0"/>
        <w:jc w:val="center"/>
        <w:rPr>
          <w:b/>
          <w:sz w:val="28"/>
          <w:szCs w:val="28"/>
        </w:rPr>
      </w:pPr>
      <w:r>
        <w:rPr>
          <w:b/>
          <w:sz w:val="28"/>
          <w:szCs w:val="28"/>
        </w:rPr>
        <w:t>Case Manager – Duncanville Campus</w:t>
      </w:r>
    </w:p>
    <w:p w:rsidR="008C4F37" w:rsidRDefault="008C4F37" w:rsidP="00E26795">
      <w:pPr>
        <w:tabs>
          <w:tab w:val="center" w:pos="4680"/>
          <w:tab w:val="left" w:pos="6360"/>
        </w:tabs>
        <w:spacing w:after="0"/>
        <w:rPr>
          <w:b/>
          <w:sz w:val="28"/>
          <w:szCs w:val="28"/>
        </w:rPr>
      </w:pPr>
      <w:r>
        <w:rPr>
          <w:b/>
          <w:sz w:val="28"/>
          <w:szCs w:val="28"/>
        </w:rPr>
        <w:tab/>
        <w:t>Duncanville, Texas</w:t>
      </w:r>
      <w:r>
        <w:rPr>
          <w:b/>
          <w:sz w:val="28"/>
          <w:szCs w:val="28"/>
        </w:rPr>
        <w:tab/>
      </w:r>
    </w:p>
    <w:p w:rsidR="008C4F37" w:rsidRDefault="008C4F37" w:rsidP="00E26795">
      <w:pPr>
        <w:tabs>
          <w:tab w:val="center" w:pos="4680"/>
          <w:tab w:val="left" w:pos="6360"/>
        </w:tabs>
        <w:spacing w:after="0"/>
        <w:rPr>
          <w:sz w:val="24"/>
          <w:szCs w:val="24"/>
        </w:rPr>
      </w:pPr>
      <w:r>
        <w:rPr>
          <w:sz w:val="24"/>
          <w:szCs w:val="24"/>
        </w:rPr>
        <w:t>Arms of Hope is seeking a full-time case manager who will provide services to single moms and their children in our Together Program.  At Arms of Hope we have an opportunity to serve families coming out of distress and need services to guide them financially, educationally, emotionally, and spiritually.  Responsibilities include plan of service writing, goal setting and tracking, maintenance of files and related activities.</w:t>
      </w:r>
    </w:p>
    <w:p w:rsidR="008C4F37" w:rsidRDefault="008C4F37" w:rsidP="00E26795">
      <w:pPr>
        <w:tabs>
          <w:tab w:val="center" w:pos="4680"/>
          <w:tab w:val="left" w:pos="6360"/>
        </w:tabs>
        <w:spacing w:after="0"/>
        <w:rPr>
          <w:sz w:val="24"/>
          <w:szCs w:val="24"/>
        </w:rPr>
      </w:pPr>
    </w:p>
    <w:p w:rsidR="008C4F37" w:rsidRDefault="008C4F37" w:rsidP="00BA4A96">
      <w:pPr>
        <w:spacing w:after="0"/>
        <w:rPr>
          <w:sz w:val="24"/>
          <w:szCs w:val="24"/>
        </w:rPr>
      </w:pPr>
      <w:r>
        <w:rPr>
          <w:sz w:val="24"/>
          <w:szCs w:val="24"/>
        </w:rPr>
        <w:t xml:space="preserve">Bachelor’s degree in social work, psychology, or human services.  Case management experience strongly preferred in </w:t>
      </w:r>
      <w:r w:rsidRPr="00BA4A96">
        <w:rPr>
          <w:b/>
          <w:sz w:val="24"/>
          <w:szCs w:val="24"/>
        </w:rPr>
        <w:t>community-based services</w:t>
      </w:r>
      <w:r>
        <w:rPr>
          <w:sz w:val="24"/>
          <w:szCs w:val="24"/>
        </w:rPr>
        <w:t xml:space="preserve">.  Basic competency in Microsoft Office and proficiency in general office equipment.  Some traveled required.  This ministry opportunity offers a competitive salary, health insurance, 401K and vacation time.  Please send resume to Butch Dixon at </w:t>
      </w:r>
      <w:hyperlink r:id="rId6" w:history="1">
        <w:r w:rsidRPr="00291DAE">
          <w:rPr>
            <w:rStyle w:val="Hyperlink"/>
            <w:sz w:val="24"/>
            <w:szCs w:val="24"/>
          </w:rPr>
          <w:t>bdixon@armsofhope.org</w:t>
        </w:r>
      </w:hyperlink>
      <w:r>
        <w:rPr>
          <w:sz w:val="24"/>
          <w:szCs w:val="24"/>
        </w:rPr>
        <w:t>.</w:t>
      </w:r>
    </w:p>
    <w:p w:rsidR="008C4F37" w:rsidRDefault="008C4F37" w:rsidP="00E26795">
      <w:pPr>
        <w:tabs>
          <w:tab w:val="center" w:pos="4680"/>
          <w:tab w:val="left" w:pos="6360"/>
        </w:tabs>
        <w:spacing w:after="0"/>
        <w:rPr>
          <w:sz w:val="24"/>
          <w:szCs w:val="24"/>
        </w:rPr>
      </w:pPr>
    </w:p>
    <w:p w:rsidR="008C4F37" w:rsidRDefault="008C4F37" w:rsidP="00E26795">
      <w:pPr>
        <w:tabs>
          <w:tab w:val="center" w:pos="4680"/>
          <w:tab w:val="left" w:pos="6360"/>
        </w:tabs>
        <w:spacing w:after="0"/>
        <w:rPr>
          <w:sz w:val="24"/>
          <w:szCs w:val="24"/>
        </w:rPr>
      </w:pPr>
    </w:p>
    <w:sectPr w:rsidR="008C4F37" w:rsidSect="000A2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2E6C"/>
    <w:rsid w:val="000A205D"/>
    <w:rsid w:val="001257C9"/>
    <w:rsid w:val="00205E6F"/>
    <w:rsid w:val="00291DAE"/>
    <w:rsid w:val="008C4F37"/>
    <w:rsid w:val="00A20C40"/>
    <w:rsid w:val="00BA4A5C"/>
    <w:rsid w:val="00BA4A96"/>
    <w:rsid w:val="00CA2981"/>
    <w:rsid w:val="00D1454C"/>
    <w:rsid w:val="00E26795"/>
    <w:rsid w:val="00E424ED"/>
    <w:rsid w:val="00E719C3"/>
    <w:rsid w:val="00EA2E6C"/>
    <w:rsid w:val="00F12A0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05D"/>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A2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A2E6C"/>
    <w:rPr>
      <w:rFonts w:ascii="Tahoma" w:hAnsi="Tahoma" w:cs="Tahoma"/>
      <w:sz w:val="16"/>
      <w:szCs w:val="16"/>
    </w:rPr>
  </w:style>
  <w:style w:type="character" w:styleId="Hyperlink">
    <w:name w:val="Hyperlink"/>
    <w:basedOn w:val="DefaultParagraphFont"/>
    <w:uiPriority w:val="99"/>
    <w:rsid w:val="00E26795"/>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dixon@armsofhope.org" TargetMode="External"/><Relationship Id="rId5" Type="http://schemas.openxmlformats.org/officeDocument/2006/relationships/hyperlink" Target="mailto:bdixon@armsofhope.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TotalTime>
  <Pages>1</Pages>
  <Words>274</Words>
  <Characters>1564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durvin</dc:creator>
  <cp:keywords/>
  <dc:description/>
  <cp:lastModifiedBy>hilbra</cp:lastModifiedBy>
  <cp:revision>2</cp:revision>
  <dcterms:created xsi:type="dcterms:W3CDTF">2014-03-31T16:08:00Z</dcterms:created>
  <dcterms:modified xsi:type="dcterms:W3CDTF">2014-03-31T16:08:00Z</dcterms:modified>
</cp:coreProperties>
</file>