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7805D" w14:textId="77777777" w:rsidR="006D5D3E" w:rsidRDefault="006D5D3E" w:rsidP="00C86729"/>
    <w:p w14:paraId="19A44548" w14:textId="77777777" w:rsidR="0080444A" w:rsidRDefault="00D20566" w:rsidP="00D20566">
      <w:pPr>
        <w:pStyle w:val="NormalWeb"/>
        <w:jc w:val="right"/>
      </w:pPr>
      <w:r>
        <w:t>10 October 2012</w:t>
      </w:r>
    </w:p>
    <w:p w14:paraId="4E02984C" w14:textId="77777777" w:rsidR="0080444A" w:rsidRDefault="00D20566" w:rsidP="0080444A">
      <w:pPr>
        <w:pStyle w:val="NormalWeb"/>
      </w:pPr>
      <w:r>
        <w:t>Dear Alumnus/Alumna:</w:t>
      </w:r>
    </w:p>
    <w:p w14:paraId="54997DD7" w14:textId="77777777" w:rsidR="0080444A" w:rsidRDefault="0080444A" w:rsidP="0080444A">
      <w:pPr>
        <w:pStyle w:val="NormalWeb"/>
      </w:pPr>
      <w:r>
        <w:t>The Physics &amp; Astronomy Department of Texas A&amp;M University-</w:t>
      </w:r>
      <w:r w:rsidR="00D20566">
        <w:t>Commerce (formerly East Texas State University</w:t>
      </w:r>
      <w:r>
        <w:t>) will be having a home-style breakfast reception of our alum</w:t>
      </w:r>
      <w:r w:rsidR="00D20566">
        <w:t>ni</w:t>
      </w:r>
      <w:r>
        <w:t xml:space="preserve"> on </w:t>
      </w:r>
      <w:r w:rsidRPr="00D20566">
        <w:rPr>
          <w:b/>
        </w:rPr>
        <w:t>October 27, 2012 at 9:30am-11:00am</w:t>
      </w:r>
      <w:r>
        <w:t xml:space="preserve"> to go along with the University Homecoming (schedule attached).  The breakfast reception will be in the foyer</w:t>
      </w:r>
      <w:r w:rsidRPr="0018268F">
        <w:t xml:space="preserve"> </w:t>
      </w:r>
      <w:r>
        <w:t>of the Science B</w:t>
      </w:r>
      <w:r w:rsidR="00D20566">
        <w:t xml:space="preserve">uilding (dedicated in 2006).  </w:t>
      </w:r>
    </w:p>
    <w:p w14:paraId="1F7D7FF8" w14:textId="77777777" w:rsidR="0080444A" w:rsidRDefault="0080444A" w:rsidP="0080444A">
      <w:pPr>
        <w:pStyle w:val="NormalWeb"/>
      </w:pPr>
      <w:r>
        <w:t>You are cordially invited to attend and to meet your old friends, classm</w:t>
      </w:r>
      <w:r w:rsidR="00D20566">
        <w:t>ates, acquaintances and faculty. Come to reminisce</w:t>
      </w:r>
      <w:r>
        <w:t xml:space="preserve"> </w:t>
      </w:r>
      <w:r w:rsidR="00D20566">
        <w:t xml:space="preserve">about memorable experiences, share </w:t>
      </w:r>
      <w:r>
        <w:t>stories of success</w:t>
      </w:r>
      <w:r w:rsidR="00D20566">
        <w:t xml:space="preserve">, and </w:t>
      </w:r>
      <w:r>
        <w:t>reestab</w:t>
      </w:r>
      <w:r w:rsidR="00D20566">
        <w:t xml:space="preserve">lish the connection with </w:t>
      </w:r>
      <w:r>
        <w:t>the</w:t>
      </w:r>
      <w:r w:rsidR="00D20566">
        <w:t xml:space="preserve"> Physics &amp; Astronomy Department and University!</w:t>
      </w:r>
      <w:r>
        <w:t xml:space="preserve">  If you know of any alum</w:t>
      </w:r>
      <w:r w:rsidR="00D20566">
        <w:t>ni</w:t>
      </w:r>
      <w:r>
        <w:t xml:space="preserve"> that changed their contact info in the last few years, please invite t</w:t>
      </w:r>
      <w:r w:rsidR="00873C8B">
        <w:t>hem on behalf of the Department and ask them to contact us.</w:t>
      </w:r>
    </w:p>
    <w:p w14:paraId="2CA2FEEC" w14:textId="77777777" w:rsidR="0080444A" w:rsidRDefault="00D20566" w:rsidP="0080444A">
      <w:pPr>
        <w:pStyle w:val="NormalWeb"/>
      </w:pPr>
      <w:r>
        <w:t>Please let our Administrative Secretary Linda Gilley know</w:t>
      </w:r>
      <w:r w:rsidR="0080444A">
        <w:t xml:space="preserve"> whether or not you can attend via email (</w:t>
      </w:r>
      <w:r>
        <w:t>linda.gilley</w:t>
      </w:r>
      <w:r w:rsidR="0080444A" w:rsidRPr="00D20566">
        <w:t>@ta</w:t>
      </w:r>
      <w:r w:rsidR="0080444A" w:rsidRPr="00D20566">
        <w:t>m</w:t>
      </w:r>
      <w:r>
        <w:t>uc</w:t>
      </w:r>
      <w:r w:rsidR="0080444A" w:rsidRPr="00D20566">
        <w:t>.edu</w:t>
      </w:r>
      <w:r w:rsidR="0080444A">
        <w:t>) or phone (903-886-5488) by October 22</w:t>
      </w:r>
      <w:r w:rsidR="0080444A" w:rsidRPr="00C05D51">
        <w:rPr>
          <w:vertAlign w:val="superscript"/>
        </w:rPr>
        <w:t>nd</w:t>
      </w:r>
      <w:r w:rsidR="0080444A">
        <w:rPr>
          <w:vertAlign w:val="superscript"/>
        </w:rPr>
        <w:t xml:space="preserve">. </w:t>
      </w:r>
      <w:r w:rsidR="0080444A">
        <w:t xml:space="preserve"> For furth</w:t>
      </w:r>
      <w:r>
        <w:t>er inquiries, please contact</w:t>
      </w:r>
      <w:r w:rsidR="0080444A">
        <w:t xml:space="preserve"> </w:t>
      </w:r>
      <w:r>
        <w:t xml:space="preserve">Linda </w:t>
      </w:r>
      <w:bookmarkStart w:id="0" w:name="_GoBack"/>
      <w:bookmarkEnd w:id="0"/>
      <w:r>
        <w:t>via email</w:t>
      </w:r>
      <w:r w:rsidR="0080444A">
        <w:t xml:space="preserve"> or phone. </w:t>
      </w:r>
    </w:p>
    <w:p w14:paraId="041A758F" w14:textId="77777777" w:rsidR="0080444A" w:rsidRDefault="0080444A" w:rsidP="0080444A">
      <w:pPr>
        <w:pStyle w:val="NormalWeb"/>
      </w:pPr>
      <w:r>
        <w:t xml:space="preserve">We look forward to your presence </w:t>
      </w:r>
      <w:r w:rsidR="00D20566">
        <w:t>in this once a year celebration!</w:t>
      </w:r>
    </w:p>
    <w:p w14:paraId="061CAFEA" w14:textId="77777777" w:rsidR="0080444A" w:rsidRDefault="0080444A" w:rsidP="0080444A">
      <w:pPr>
        <w:pStyle w:val="NormalWeb"/>
        <w:tabs>
          <w:tab w:val="center" w:pos="3240"/>
        </w:tabs>
      </w:pPr>
      <w:r>
        <w:t>Thank you very much.</w:t>
      </w:r>
    </w:p>
    <w:p w14:paraId="159569FE" w14:textId="77777777" w:rsidR="0080444A" w:rsidRDefault="0080444A" w:rsidP="00D20566">
      <w:pPr>
        <w:tabs>
          <w:tab w:val="left" w:pos="10098"/>
        </w:tabs>
        <w:ind w:right="28" w:firstLine="3690"/>
      </w:pPr>
      <w:r>
        <w:t>Sincerely yours,</w:t>
      </w:r>
    </w:p>
    <w:p w14:paraId="201001C7" w14:textId="77777777" w:rsidR="0080444A" w:rsidRDefault="00BE684C" w:rsidP="00D20566">
      <w:pPr>
        <w:pStyle w:val="NormalWeb"/>
        <w:ind w:firstLine="3690"/>
      </w:pPr>
      <w:r>
        <w:rPr>
          <w:noProof/>
        </w:rPr>
        <w:drawing>
          <wp:inline distT="0" distB="0" distL="0" distR="0" wp14:anchorId="51CF90B1" wp14:editId="22EEB982">
            <wp:extent cx="2222500" cy="533400"/>
            <wp:effectExtent l="0" t="0" r="12700" b="0"/>
            <wp:docPr id="4" name="Picture 1" descr="Description: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sig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0F43B" w14:textId="77777777" w:rsidR="00D20566" w:rsidRDefault="00D20566" w:rsidP="00D20566">
      <w:pPr>
        <w:pStyle w:val="NormalWeb"/>
        <w:spacing w:before="0" w:beforeAutospacing="0" w:after="0" w:afterAutospacing="0"/>
        <w:ind w:left="3686"/>
      </w:pPr>
      <w:r>
        <w:t>Matt A. Wood, Ph.D.</w:t>
      </w:r>
    </w:p>
    <w:p w14:paraId="0846331C" w14:textId="77777777" w:rsidR="00D20566" w:rsidRDefault="00D20566" w:rsidP="00D20566">
      <w:pPr>
        <w:pStyle w:val="NormalWeb"/>
        <w:spacing w:before="0" w:beforeAutospacing="0" w:after="0" w:afterAutospacing="0"/>
        <w:ind w:left="3686"/>
      </w:pPr>
      <w:r>
        <w:t>Department Head and Professor</w:t>
      </w:r>
      <w:r>
        <w:br/>
      </w:r>
      <w:r>
        <w:br/>
      </w:r>
    </w:p>
    <w:p w14:paraId="08236B14" w14:textId="77777777" w:rsidR="0080444A" w:rsidRDefault="0080444A" w:rsidP="0080444A">
      <w:pPr>
        <w:pStyle w:val="NormalWeb"/>
      </w:pPr>
    </w:p>
    <w:sectPr w:rsidR="0080444A" w:rsidSect="00C86729">
      <w:headerReference w:type="default" r:id="rId9"/>
      <w:footerReference w:type="default" r:id="rId10"/>
      <w:pgSz w:w="12240" w:h="15840"/>
      <w:pgMar w:top="1440" w:right="153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190196" w14:textId="77777777" w:rsidR="00D20566" w:rsidRDefault="00D20566">
      <w:r>
        <w:separator/>
      </w:r>
    </w:p>
  </w:endnote>
  <w:endnote w:type="continuationSeparator" w:id="0">
    <w:p w14:paraId="4E19E5D7" w14:textId="77777777" w:rsidR="00D20566" w:rsidRDefault="00D2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Lucida Grande">
    <w:panose1 w:val="020B0600040502020204"/>
    <w:charset w:val="00"/>
    <w:family w:val="roman"/>
    <w:notTrueType/>
    <w:pitch w:val="default"/>
  </w:font>
  <w:font w:name="Times New Roman Bold Italic">
    <w:panose1 w:val="02020703060505090304"/>
    <w:charset w:val="00"/>
    <w:family w:val="auto"/>
    <w:pitch w:val="variable"/>
    <w:sig w:usb0="E0000AFF" w:usb1="00007843" w:usb2="00000001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4FDC0F" w14:textId="77777777" w:rsidR="00D20566" w:rsidRDefault="00BE684C">
    <w:pPr>
      <w:pStyle w:val="Footer"/>
      <w:rPr>
        <w:color w:val="333399"/>
      </w:rPr>
    </w:pPr>
    <w:r>
      <w:rPr>
        <w:noProof/>
        <w:color w:val="333399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73B5062" wp14:editId="3987A787">
              <wp:simplePos x="0" y="0"/>
              <wp:positionH relativeFrom="column">
                <wp:posOffset>-571500</wp:posOffset>
              </wp:positionH>
              <wp:positionV relativeFrom="paragraph">
                <wp:posOffset>144780</wp:posOffset>
              </wp:positionV>
              <wp:extent cx="6629400" cy="0"/>
              <wp:effectExtent l="12700" t="17780" r="25400" b="20320"/>
              <wp:wrapThrough wrapText="bothSides">
                <wp:wrapPolygon edited="0">
                  <wp:start x="-41" y="-2147483648"/>
                  <wp:lineTo x="0" y="-2147483648"/>
                  <wp:lineTo x="10841" y="-2147483648"/>
                  <wp:lineTo x="10841" y="-2147483648"/>
                  <wp:lineTo x="21559" y="-2147483648"/>
                  <wp:lineTo x="21683" y="-2147483648"/>
                  <wp:lineTo x="-41" y="-2147483648"/>
                </wp:wrapPolygon>
              </wp:wrapThrough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4.95pt,11.4pt" to="477.05pt,11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" strokecolor="#333">
              <w10:wrap type="through"/>
            </v:line>
          </w:pict>
        </mc:Fallback>
      </mc:AlternateContent>
    </w:r>
  </w:p>
  <w:p w14:paraId="73BA17CB" w14:textId="77777777" w:rsidR="00D20566" w:rsidRDefault="00D20566" w:rsidP="00C86729">
    <w:pPr>
      <w:pStyle w:val="Footer"/>
      <w:jc w:val="center"/>
      <w:rPr>
        <w:color w:val="333399"/>
      </w:rPr>
    </w:pPr>
    <w:r w:rsidRPr="00FC079A">
      <w:rPr>
        <w:color w:val="333399"/>
      </w:rPr>
      <w:t>P.O. Box 3011, Commerce, TX 75429-</w:t>
    </w:r>
    <w:proofErr w:type="gramStart"/>
    <w:r w:rsidRPr="00FC079A">
      <w:rPr>
        <w:color w:val="333399"/>
      </w:rPr>
      <w:t xml:space="preserve">3011 </w:t>
    </w:r>
    <w:r w:rsidRPr="00C86729">
      <w:rPr>
        <w:color w:val="333399"/>
      </w:rPr>
      <w:t xml:space="preserve"> </w:t>
    </w:r>
    <w:proofErr w:type="gramEnd"/>
    <w:r w:rsidRPr="00C86729">
      <w:rPr>
        <w:color w:val="333399"/>
      </w:rPr>
      <w:sym w:font="Symbol" w:char="F0B7"/>
    </w:r>
    <w:r>
      <w:rPr>
        <w:color w:val="333399"/>
      </w:rPr>
      <w:t xml:space="preserve"> </w:t>
    </w:r>
    <w:r w:rsidRPr="00FC079A">
      <w:rPr>
        <w:color w:val="333399"/>
      </w:rPr>
      <w:t xml:space="preserve">  </w:t>
    </w:r>
    <w:r>
      <w:rPr>
        <w:color w:val="333399"/>
      </w:rPr>
      <w:t>Tel: (903) 886-5488    Fax: (903) 886-5480</w:t>
    </w:r>
  </w:p>
  <w:p w14:paraId="452FB99C" w14:textId="77777777" w:rsidR="00D20566" w:rsidRPr="00FC079A" w:rsidRDefault="00D20566" w:rsidP="00C86729">
    <w:pPr>
      <w:pStyle w:val="Footer"/>
      <w:jc w:val="center"/>
      <w:rPr>
        <w:color w:val="333399"/>
      </w:rPr>
    </w:pPr>
    <w:r>
      <w:rPr>
        <w:color w:val="333399"/>
      </w:rPr>
      <w:t xml:space="preserve"> </w:t>
    </w:r>
    <w:proofErr w:type="gramStart"/>
    <w:r w:rsidRPr="00C86729">
      <w:rPr>
        <w:color w:val="333399"/>
      </w:rPr>
      <w:t>Matt.Wood@tamuc.edu</w:t>
    </w:r>
    <w:r>
      <w:rPr>
        <w:color w:val="333399"/>
      </w:rPr>
      <w:t xml:space="preserve"> </w:t>
    </w:r>
    <w:r w:rsidRPr="00C86729">
      <w:rPr>
        <w:color w:val="333399"/>
      </w:rPr>
      <w:t xml:space="preserve"> </w:t>
    </w:r>
    <w:proofErr w:type="gramEnd"/>
    <w:r w:rsidRPr="00C86729">
      <w:rPr>
        <w:color w:val="333399"/>
      </w:rPr>
      <w:sym w:font="Symbol" w:char="F0B7"/>
    </w:r>
    <w:r w:rsidRPr="00C86729">
      <w:rPr>
        <w:color w:val="333399"/>
      </w:rPr>
      <w:t xml:space="preserve">  </w:t>
    </w:r>
    <w:r>
      <w:rPr>
        <w:color w:val="333399"/>
      </w:rPr>
      <w:t>www.tamuc.edu/physics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4F7696" w14:textId="77777777" w:rsidR="00D20566" w:rsidRDefault="00D20566">
      <w:r>
        <w:separator/>
      </w:r>
    </w:p>
  </w:footnote>
  <w:footnote w:type="continuationSeparator" w:id="0">
    <w:p w14:paraId="7861F5A5" w14:textId="77777777" w:rsidR="00D20566" w:rsidRDefault="00D205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5A7F4" w14:textId="77777777" w:rsidR="00D20566" w:rsidRDefault="00BE684C" w:rsidP="00C86729">
    <w:pPr>
      <w:pStyle w:val="Header"/>
      <w:tabs>
        <w:tab w:val="clear" w:pos="8640"/>
        <w:tab w:val="right" w:pos="9180"/>
      </w:tabs>
      <w:ind w:left="-540" w:right="-540" w:hanging="180"/>
      <w:jc w:val="righ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099C26" wp14:editId="5CB810AE">
          <wp:simplePos x="0" y="0"/>
          <wp:positionH relativeFrom="column">
            <wp:posOffset>-635000</wp:posOffset>
          </wp:positionH>
          <wp:positionV relativeFrom="paragraph">
            <wp:posOffset>63500</wp:posOffset>
          </wp:positionV>
          <wp:extent cx="1562100" cy="863600"/>
          <wp:effectExtent l="0" t="0" r="12700" b="0"/>
          <wp:wrapNone/>
          <wp:docPr id="3" name="Picture 2" descr="Block with 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ock with 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A92E6D" w14:textId="77777777" w:rsidR="00D20566" w:rsidRDefault="00D20566" w:rsidP="00C86729">
    <w:pPr>
      <w:pStyle w:val="Header"/>
      <w:tabs>
        <w:tab w:val="clear" w:pos="8640"/>
        <w:tab w:val="right" w:pos="9180"/>
      </w:tabs>
      <w:ind w:left="-540" w:right="-540" w:hanging="180"/>
      <w:jc w:val="right"/>
    </w:pPr>
  </w:p>
  <w:p w14:paraId="4767164A" w14:textId="77777777" w:rsidR="00D20566" w:rsidRDefault="00D20566" w:rsidP="00C86729">
    <w:pPr>
      <w:pStyle w:val="Header"/>
      <w:tabs>
        <w:tab w:val="clear" w:pos="8640"/>
        <w:tab w:val="right" w:pos="9540"/>
      </w:tabs>
      <w:ind w:left="-540" w:right="-540" w:hanging="180"/>
      <w:jc w:val="right"/>
    </w:pPr>
  </w:p>
  <w:p w14:paraId="58CEF71D" w14:textId="77777777" w:rsidR="00D20566" w:rsidRDefault="00D20566" w:rsidP="00C86729">
    <w:pPr>
      <w:pStyle w:val="Header"/>
      <w:tabs>
        <w:tab w:val="clear" w:pos="8640"/>
        <w:tab w:val="right" w:pos="9540"/>
      </w:tabs>
      <w:ind w:left="-540" w:right="-540" w:hanging="180"/>
      <w:jc w:val="right"/>
    </w:pPr>
    <w:r>
      <w:t>Matt A. Wood, Department Head &amp; Professor</w:t>
    </w:r>
  </w:p>
  <w:p w14:paraId="16EAF266" w14:textId="77777777" w:rsidR="00D20566" w:rsidRDefault="00D20566" w:rsidP="00C86729">
    <w:pPr>
      <w:pStyle w:val="Header"/>
      <w:tabs>
        <w:tab w:val="clear" w:pos="8640"/>
        <w:tab w:val="right" w:pos="9540"/>
      </w:tabs>
      <w:ind w:left="-540" w:right="-540" w:hanging="180"/>
      <w:jc w:val="right"/>
    </w:pPr>
    <w:r>
      <w:t>Department of Physics &amp; Space Sciences</w:t>
    </w:r>
  </w:p>
  <w:p w14:paraId="4E61E4E2" w14:textId="77777777" w:rsidR="00D20566" w:rsidRPr="00C86729" w:rsidRDefault="00BE684C" w:rsidP="00C86729">
    <w:pPr>
      <w:pStyle w:val="Header"/>
      <w:ind w:right="-561" w:hanging="720"/>
      <w:rPr>
        <w:rFonts w:ascii="Times New Roman Bold Italic" w:hAnsi="Times New Roman Bold Italic" w:cs="Arial"/>
        <w:sz w:val="28"/>
        <w:szCs w:val="28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C64C9DD" wp14:editId="61A0F747">
              <wp:simplePos x="0" y="0"/>
              <wp:positionH relativeFrom="column">
                <wp:posOffset>1079500</wp:posOffset>
              </wp:positionH>
              <wp:positionV relativeFrom="paragraph">
                <wp:posOffset>35560</wp:posOffset>
              </wp:positionV>
              <wp:extent cx="4914900" cy="0"/>
              <wp:effectExtent l="12700" t="10160" r="25400" b="2794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3333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pt,2.8pt" to="472pt,2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" strokecolor="#333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C8ACDA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566"/>
    <w:rsid w:val="000F5444"/>
    <w:rsid w:val="002C23B9"/>
    <w:rsid w:val="00382B8B"/>
    <w:rsid w:val="004D001A"/>
    <w:rsid w:val="00631036"/>
    <w:rsid w:val="006D5D3E"/>
    <w:rsid w:val="00787D9E"/>
    <w:rsid w:val="0080444A"/>
    <w:rsid w:val="00865FDA"/>
    <w:rsid w:val="00873C8B"/>
    <w:rsid w:val="009276EA"/>
    <w:rsid w:val="00B42620"/>
    <w:rsid w:val="00B94936"/>
    <w:rsid w:val="00BE684C"/>
    <w:rsid w:val="00C86729"/>
    <w:rsid w:val="00CE0AC5"/>
    <w:rsid w:val="00D20566"/>
    <w:rsid w:val="00DD5825"/>
    <w:rsid w:val="00FC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499C16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te Level 1" w:semiHidden="1" w:uiPriority="99" w:unhideWhenUsed="1"/>
    <w:lsdException w:name="Note Level 2" w:uiPriority="99" w:qFormat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semiHidden="1" w:uiPriority="7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6729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FC07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079A"/>
    <w:pPr>
      <w:tabs>
        <w:tab w:val="center" w:pos="4320"/>
        <w:tab w:val="right" w:pos="8640"/>
      </w:tabs>
    </w:pPr>
  </w:style>
  <w:style w:type="character" w:styleId="Hyperlink">
    <w:name w:val="Hyperlink"/>
    <w:rsid w:val="00C867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0444A"/>
    <w:pPr>
      <w:spacing w:before="100" w:beforeAutospacing="1" w:after="100" w:afterAutospacing="1"/>
    </w:pPr>
  </w:style>
  <w:style w:type="paragraph" w:customStyle="1" w:styleId="Default">
    <w:name w:val="Default"/>
    <w:rsid w:val="0080444A"/>
    <w:pPr>
      <w:widowControl w:val="0"/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FollowedHyperlink">
    <w:name w:val="FollowedHyperlink"/>
    <w:basedOn w:val="DefaultParagraphFont"/>
    <w:rsid w:val="00D2056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873C8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3C8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te Level 1" w:semiHidden="1" w:uiPriority="99" w:unhideWhenUsed="1"/>
    <w:lsdException w:name="Note Level 2" w:uiPriority="99" w:qFormat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semiHidden="1" w:uiPriority="7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6729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FC079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079A"/>
    <w:pPr>
      <w:tabs>
        <w:tab w:val="center" w:pos="4320"/>
        <w:tab w:val="right" w:pos="8640"/>
      </w:tabs>
    </w:pPr>
  </w:style>
  <w:style w:type="character" w:styleId="Hyperlink">
    <w:name w:val="Hyperlink"/>
    <w:rsid w:val="00C867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0444A"/>
    <w:pPr>
      <w:spacing w:before="100" w:beforeAutospacing="1" w:after="100" w:afterAutospacing="1"/>
    </w:pPr>
  </w:style>
  <w:style w:type="paragraph" w:customStyle="1" w:styleId="Default">
    <w:name w:val="Default"/>
    <w:rsid w:val="0080444A"/>
    <w:pPr>
      <w:widowControl w:val="0"/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styleId="FollowedHyperlink">
    <w:name w:val="FollowedHyperlink"/>
    <w:basedOn w:val="DefaultParagraphFont"/>
    <w:rsid w:val="00D2056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873C8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3C8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wood:Library:Containers:com.apple.mail:Data:Library:Mail%20Downloads:Alumni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Alumni Letter.dot</Template>
  <TotalTime>20</TotalTime>
  <Pages>1</Pages>
  <Words>181</Words>
  <Characters>1032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A&amp;M-Commerce</Company>
  <LinksUpToDate>false</LinksUpToDate>
  <CharactersWithSpaces>1211</CharactersWithSpaces>
  <SharedDoc>false</SharedDoc>
  <HLinks>
    <vt:vector size="6" baseType="variant">
      <vt:variant>
        <vt:i4>4194340</vt:i4>
      </vt:variant>
      <vt:variant>
        <vt:i4>0</vt:i4>
      </vt:variant>
      <vt:variant>
        <vt:i4>0</vt:i4>
      </vt:variant>
      <vt:variant>
        <vt:i4>5</vt:i4>
      </vt:variant>
      <vt:variant>
        <vt:lpwstr>mailto:physics@tamu-commerce.edu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Wood</dc:creator>
  <cp:keywords/>
  <cp:lastModifiedBy>Matt Wood</cp:lastModifiedBy>
  <cp:revision>2</cp:revision>
  <dcterms:created xsi:type="dcterms:W3CDTF">2012-10-10T15:42:00Z</dcterms:created>
  <dcterms:modified xsi:type="dcterms:W3CDTF">2012-10-10T16:03:00Z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