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7380"/>
        <w:gridCol w:w="3420"/>
      </w:tblGrid>
      <w:tr w:rsidR="00880783" w:rsidRPr="00AA4794" w14:paraId="75C1D41E" w14:textId="77777777" w:rsidTr="0091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732B1C56" w14:textId="77777777" w:rsidR="005C61E4" w:rsidRPr="00AA4794" w:rsidRDefault="00741117" w:rsidP="005C61E4">
            <w:pPr>
              <w:spacing w:after="160" w:line="312" w:lineRule="auto"/>
            </w:pPr>
            <w:r>
              <w:rPr>
                <w:noProof/>
                <w:lang w:eastAsia="en-US"/>
              </w:rPr>
              <w:drawing>
                <wp:inline distT="0" distB="0" distL="0" distR="0" wp14:anchorId="404A789C" wp14:editId="0401E206">
                  <wp:extent cx="4625340" cy="3076677"/>
                  <wp:effectExtent l="0" t="0" r="381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82 (2)-WEB (1)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6554" cy="310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AFA63" w14:textId="77777777" w:rsidR="005C61E4" w:rsidRPr="00F109E2" w:rsidRDefault="00ED2A61" w:rsidP="00ED2A61">
            <w:pPr>
              <w:pStyle w:val="Date"/>
              <w:jc w:val="both"/>
              <w:rPr>
                <w:color w:val="CC00CC"/>
                <w:sz w:val="46"/>
                <w:szCs w:val="46"/>
              </w:rPr>
            </w:pPr>
            <w:r w:rsidRPr="00F109E2">
              <w:rPr>
                <w:color w:val="CC00CC"/>
                <w:sz w:val="46"/>
                <w:szCs w:val="46"/>
              </w:rPr>
              <w:t xml:space="preserve">GAP YEAR OPPORTUNITY FOR GRADUATING SENIORS </w:t>
            </w:r>
          </w:p>
          <w:p w14:paraId="6C949E93" w14:textId="77777777" w:rsidR="00ED2A61" w:rsidRPr="009E2B80" w:rsidRDefault="00ED2A61" w:rsidP="005C61E4">
            <w:pPr>
              <w:pStyle w:val="Title"/>
              <w:rPr>
                <w:color w:val="CC00CC"/>
                <w:sz w:val="40"/>
                <w:szCs w:val="40"/>
              </w:rPr>
            </w:pPr>
          </w:p>
          <w:p w14:paraId="1C945BD9" w14:textId="77777777" w:rsidR="005C61E4" w:rsidRPr="00F109E2" w:rsidRDefault="00ED2A61" w:rsidP="005C61E4">
            <w:pPr>
              <w:pStyle w:val="Title"/>
              <w:rPr>
                <w:color w:val="9900CC"/>
                <w:sz w:val="72"/>
                <w:szCs w:val="72"/>
                <w:u w:val="single"/>
              </w:rPr>
            </w:pPr>
            <w:r w:rsidRPr="00F109E2">
              <w:rPr>
                <w:color w:val="CC00CC"/>
                <w:sz w:val="72"/>
                <w:szCs w:val="72"/>
                <w:u w:val="single"/>
              </w:rPr>
              <w:t>hands of hope</w:t>
            </w:r>
          </w:p>
          <w:p w14:paraId="029463C9" w14:textId="77777777" w:rsidR="00F63A01" w:rsidRDefault="00F63A01" w:rsidP="00F63A01">
            <w:pPr>
              <w:jc w:val="both"/>
              <w:rPr>
                <w:rFonts w:ascii="Georgia" w:hAnsi="Georgia"/>
                <w:color w:val="CC00CC"/>
              </w:rPr>
            </w:pPr>
          </w:p>
          <w:p w14:paraId="11C4C23B" w14:textId="77777777" w:rsidR="009E2B80" w:rsidRDefault="009E2B80" w:rsidP="00F63A01">
            <w:pPr>
              <w:jc w:val="both"/>
              <w:rPr>
                <w:rFonts w:ascii="Georgia" w:hAnsi="Georgia"/>
                <w:color w:val="CC00CC"/>
              </w:rPr>
            </w:pPr>
            <w:r w:rsidRPr="006C1ED6">
              <w:rPr>
                <w:rFonts w:ascii="Georgia" w:hAnsi="Georgia"/>
                <w:b/>
                <w:color w:val="CC00CC"/>
                <w:u w:val="single"/>
              </w:rPr>
              <w:t>What is this?</w:t>
            </w:r>
            <w:r>
              <w:rPr>
                <w:rFonts w:ascii="Georgia" w:hAnsi="Georgia"/>
                <w:color w:val="CC00CC"/>
              </w:rPr>
              <w:t xml:space="preserve"> This program typically lasts for one year and gives young adults the opportunity to care for children under the age of six years old at the time of </w:t>
            </w:r>
            <w:r w:rsidR="00AC44BE">
              <w:rPr>
                <w:rFonts w:ascii="Georgia" w:hAnsi="Georgia"/>
                <w:color w:val="CC00CC"/>
              </w:rPr>
              <w:t>placement who are currently in residential care with our agency</w:t>
            </w:r>
            <w:r w:rsidR="006C1ED6">
              <w:rPr>
                <w:rFonts w:ascii="Georgia" w:hAnsi="Georgia"/>
                <w:color w:val="CC00CC"/>
              </w:rPr>
              <w:t>.</w:t>
            </w:r>
          </w:p>
          <w:p w14:paraId="445C0B5B" w14:textId="77777777" w:rsidR="00F63A01" w:rsidRDefault="00F63A01" w:rsidP="00F63A01">
            <w:pPr>
              <w:jc w:val="both"/>
              <w:rPr>
                <w:rFonts w:ascii="Georgia" w:hAnsi="Georgia"/>
                <w:color w:val="CC00CC"/>
              </w:rPr>
            </w:pPr>
          </w:p>
          <w:p w14:paraId="1A2C7C33" w14:textId="77777777" w:rsidR="009E2B80" w:rsidRDefault="009E2B80" w:rsidP="00F63A01">
            <w:pPr>
              <w:jc w:val="both"/>
              <w:rPr>
                <w:rFonts w:ascii="Georgia" w:hAnsi="Georgia"/>
                <w:color w:val="CC00CC"/>
              </w:rPr>
            </w:pPr>
            <w:r w:rsidRPr="006C1ED6">
              <w:rPr>
                <w:rFonts w:ascii="Georgia" w:hAnsi="Georgia"/>
                <w:b/>
                <w:color w:val="CC00CC"/>
                <w:u w:val="single"/>
              </w:rPr>
              <w:t>What will I be doing?</w:t>
            </w:r>
            <w:r>
              <w:rPr>
                <w:rFonts w:ascii="Georgia" w:hAnsi="Georgia"/>
                <w:color w:val="CC00CC"/>
              </w:rPr>
              <w:t xml:space="preserve"> Everything necessary to properly and safely care</w:t>
            </w:r>
            <w:r w:rsidR="00AC44BE">
              <w:rPr>
                <w:rFonts w:ascii="Georgia" w:hAnsi="Georgia"/>
                <w:color w:val="CC00CC"/>
              </w:rPr>
              <w:t xml:space="preserve"> for, advocate for and</w:t>
            </w:r>
            <w:r>
              <w:rPr>
                <w:rFonts w:ascii="Georgia" w:hAnsi="Georgia"/>
                <w:color w:val="CC00CC"/>
              </w:rPr>
              <w:t xml:space="preserve"> meet the daily needs of four to five children placed in your home.</w:t>
            </w:r>
          </w:p>
          <w:p w14:paraId="37A577B6" w14:textId="77777777" w:rsidR="009E2B80" w:rsidRDefault="009E2B80" w:rsidP="00F63A01">
            <w:pPr>
              <w:jc w:val="both"/>
              <w:rPr>
                <w:rFonts w:ascii="Georgia" w:hAnsi="Georgia"/>
                <w:color w:val="CC00CC"/>
              </w:rPr>
            </w:pPr>
          </w:p>
          <w:p w14:paraId="61EE4A05" w14:textId="77777777" w:rsidR="009E2B80" w:rsidRDefault="009E2B80" w:rsidP="00F63A01">
            <w:pPr>
              <w:jc w:val="both"/>
              <w:rPr>
                <w:rFonts w:ascii="Georgia" w:hAnsi="Georgia"/>
                <w:color w:val="CC00CC"/>
              </w:rPr>
            </w:pPr>
            <w:r w:rsidRPr="006C1ED6">
              <w:rPr>
                <w:rFonts w:ascii="Georgia" w:hAnsi="Georgia"/>
                <w:b/>
                <w:color w:val="CC00CC"/>
                <w:u w:val="single"/>
              </w:rPr>
              <w:t xml:space="preserve">Will I be doing this alone? </w:t>
            </w:r>
            <w:r>
              <w:rPr>
                <w:rFonts w:ascii="Georgia" w:hAnsi="Georgia"/>
                <w:color w:val="CC00CC"/>
              </w:rPr>
              <w:t xml:space="preserve">The community is made up of ten homes in a gated neighborhood that have approximately four Hands of Hope House Parents in each home. </w:t>
            </w:r>
          </w:p>
          <w:p w14:paraId="0D9A97E8" w14:textId="77777777" w:rsidR="009E2B80" w:rsidRDefault="009E2B80" w:rsidP="00F63A01">
            <w:pPr>
              <w:jc w:val="both"/>
              <w:rPr>
                <w:rFonts w:ascii="Georgia" w:hAnsi="Georgia"/>
                <w:color w:val="CC00CC"/>
              </w:rPr>
            </w:pPr>
          </w:p>
          <w:p w14:paraId="7EC25CF2" w14:textId="77777777" w:rsidR="00ED2A61" w:rsidRPr="009E2B80" w:rsidRDefault="009E2B80" w:rsidP="009E2B80">
            <w:pPr>
              <w:jc w:val="both"/>
              <w:rPr>
                <w:rFonts w:ascii="Georgia" w:hAnsi="Georgia"/>
                <w:color w:val="CC00CC"/>
              </w:rPr>
            </w:pPr>
            <w:r w:rsidRPr="006C1ED6">
              <w:rPr>
                <w:rFonts w:ascii="Georgia" w:hAnsi="Georgia"/>
                <w:b/>
                <w:color w:val="CC00CC"/>
                <w:u w:val="single"/>
              </w:rPr>
              <w:t>How will this help my future?</w:t>
            </w:r>
            <w:r>
              <w:rPr>
                <w:rFonts w:ascii="Georgia" w:hAnsi="Georgia"/>
                <w:color w:val="CC00CC"/>
              </w:rPr>
              <w:t xml:space="preserve"> This gives you the opportunity to earn hands on experience leaning how abuse, neglect, and the effects of HIV play a role in some of society’s most vulnerable children. You will be working directly with therapist</w:t>
            </w:r>
            <w:r w:rsidR="00AC44BE">
              <w:rPr>
                <w:rFonts w:ascii="Georgia" w:hAnsi="Georgia"/>
                <w:color w:val="CC00CC"/>
              </w:rPr>
              <w:t>s</w:t>
            </w:r>
            <w:r>
              <w:rPr>
                <w:rFonts w:ascii="Georgia" w:hAnsi="Georgia"/>
                <w:color w:val="CC00CC"/>
              </w:rPr>
              <w:t>, specialist</w:t>
            </w:r>
            <w:r w:rsidR="00AC44BE">
              <w:rPr>
                <w:rFonts w:ascii="Georgia" w:hAnsi="Georgia"/>
                <w:color w:val="CC00CC"/>
              </w:rPr>
              <w:t>s</w:t>
            </w:r>
            <w:r>
              <w:rPr>
                <w:rFonts w:ascii="Georgia" w:hAnsi="Georgia"/>
                <w:color w:val="CC00CC"/>
              </w:rPr>
              <w:t xml:space="preserve">, and social workers to meet the specific needs for each individual child. </w:t>
            </w:r>
          </w:p>
        </w:tc>
        <w:tc>
          <w:tcPr>
            <w:tcW w:w="3420" w:type="dxa"/>
          </w:tcPr>
          <w:p w14:paraId="01749C90" w14:textId="77777777" w:rsidR="005C61E4" w:rsidRPr="00AA4794" w:rsidRDefault="00ED2A61" w:rsidP="00ED2A61">
            <w:pPr>
              <w:pStyle w:val="Heading2"/>
              <w:shd w:val="clear" w:color="auto" w:fill="7030A0"/>
              <w:outlineLvl w:val="1"/>
            </w:pPr>
            <w:r>
              <w:t>SOCIAL WORK</w:t>
            </w:r>
          </w:p>
          <w:p w14:paraId="71A70279" w14:textId="77777777" w:rsidR="005C61E4" w:rsidRPr="00AA4794" w:rsidRDefault="00ED2A61" w:rsidP="00ED2A61">
            <w:pPr>
              <w:pStyle w:val="Heading2"/>
              <w:shd w:val="clear" w:color="auto" w:fill="7030A0"/>
              <w:tabs>
                <w:tab w:val="left" w:pos="469"/>
                <w:tab w:val="center" w:pos="1710"/>
              </w:tabs>
              <w:jc w:val="left"/>
              <w:outlineLvl w:val="1"/>
            </w:pPr>
            <w:r>
              <w:tab/>
            </w:r>
            <w:r>
              <w:tab/>
            </w:r>
            <w:sdt>
              <w:sdtPr>
                <w:alias w:val="Dividing line graphic:"/>
                <w:tag w:val="Dividing line graphic:"/>
                <w:id w:val="-909312545"/>
                <w:placeholder>
                  <w:docPart w:val="804C118B5BD5490590634F7A753B8A7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ED2A61">
                  <w:rPr>
                    <w:shd w:val="clear" w:color="auto" w:fill="7030A0"/>
                  </w:rPr>
                  <w:t>────</w:t>
                </w:r>
              </w:sdtContent>
            </w:sdt>
          </w:p>
          <w:p w14:paraId="2F16C4B6" w14:textId="77777777" w:rsidR="005C61E4" w:rsidRPr="00AA4794" w:rsidRDefault="00ED2A61" w:rsidP="00ED2A61">
            <w:pPr>
              <w:pStyle w:val="Heading2"/>
              <w:shd w:val="clear" w:color="auto" w:fill="7030A0"/>
              <w:tabs>
                <w:tab w:val="center" w:pos="1710"/>
              </w:tabs>
              <w:jc w:val="left"/>
              <w:outlineLvl w:val="1"/>
            </w:pPr>
            <w:r>
              <w:tab/>
              <w:t>PRE-MEDICINE</w:t>
            </w:r>
          </w:p>
          <w:p w14:paraId="17853696" w14:textId="77777777" w:rsidR="005C61E4" w:rsidRPr="00AA4794" w:rsidRDefault="00ED2A61" w:rsidP="00ED2A61">
            <w:pPr>
              <w:pStyle w:val="Heading2"/>
              <w:shd w:val="clear" w:color="auto" w:fill="7030A0"/>
              <w:tabs>
                <w:tab w:val="center" w:pos="1710"/>
              </w:tabs>
              <w:jc w:val="left"/>
              <w:outlineLvl w:val="1"/>
            </w:pPr>
            <w:r>
              <w:tab/>
            </w:r>
            <w:sdt>
              <w:sdtPr>
                <w:alias w:val="Dividing line graphic:"/>
                <w:tag w:val="Dividing line graphic:"/>
                <w:id w:val="1193575528"/>
                <w:placeholder>
                  <w:docPart w:val="6251D5EDCC494A23BB6F493E6EA2A100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14:paraId="6C8BE25E" w14:textId="77777777" w:rsidR="005C61E4" w:rsidRPr="00AA4794" w:rsidRDefault="00ED2A61" w:rsidP="00ED2A61">
            <w:pPr>
              <w:pStyle w:val="Heading2"/>
              <w:shd w:val="clear" w:color="auto" w:fill="7030A0"/>
              <w:tabs>
                <w:tab w:val="center" w:pos="1710"/>
              </w:tabs>
              <w:jc w:val="left"/>
              <w:outlineLvl w:val="1"/>
            </w:pPr>
            <w:r>
              <w:tab/>
              <w:t>PSYCHOLOGY</w:t>
            </w:r>
          </w:p>
          <w:p w14:paraId="4D783419" w14:textId="77777777" w:rsidR="005C61E4" w:rsidRPr="00AA4794" w:rsidRDefault="00ED2A61" w:rsidP="00ED2A61">
            <w:pPr>
              <w:pStyle w:val="Heading2"/>
              <w:shd w:val="clear" w:color="auto" w:fill="7030A0"/>
              <w:tabs>
                <w:tab w:val="center" w:pos="1710"/>
              </w:tabs>
              <w:jc w:val="left"/>
              <w:outlineLvl w:val="1"/>
            </w:pPr>
            <w:r>
              <w:tab/>
            </w:r>
            <w:sdt>
              <w:sdtPr>
                <w:alias w:val="Dividing line graphic:"/>
                <w:tag w:val="Dividing line graphic:"/>
                <w:id w:val="-59171642"/>
                <w:placeholder>
                  <w:docPart w:val="375ACF8B9CF44EBFAB0783DC3FE62AAF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ED2A61">
                  <w:rPr>
                    <w:shd w:val="clear" w:color="auto" w:fill="7030A0"/>
                  </w:rPr>
                  <w:t>────</w:t>
                </w:r>
              </w:sdtContent>
            </w:sdt>
          </w:p>
          <w:p w14:paraId="177377FB" w14:textId="77777777" w:rsidR="005C61E4" w:rsidRPr="00AA4794" w:rsidRDefault="00ED2A61" w:rsidP="00ED2A61">
            <w:pPr>
              <w:pStyle w:val="Heading2"/>
              <w:shd w:val="clear" w:color="auto" w:fill="7030A0"/>
              <w:outlineLvl w:val="1"/>
            </w:pPr>
            <w:r>
              <w:t>EDUCATION</w:t>
            </w:r>
          </w:p>
          <w:p w14:paraId="43CE83F1" w14:textId="77777777" w:rsidR="005C61E4" w:rsidRPr="00AA4794" w:rsidRDefault="00182EF2" w:rsidP="00ED2A61">
            <w:pPr>
              <w:pStyle w:val="Heading2"/>
              <w:shd w:val="clear" w:color="auto" w:fill="7030A0"/>
              <w:outlineLvl w:val="1"/>
            </w:pPr>
            <w:sdt>
              <w:sdtPr>
                <w:alias w:val="Dividing line graphic:"/>
                <w:tag w:val="Dividing line graphic:"/>
                <w:id w:val="1319850249"/>
                <w:placeholder>
                  <w:docPart w:val="361C60BDED27441888BDE67B1666A582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ED2A61">
                  <w:rPr>
                    <w:shd w:val="clear" w:color="auto" w:fill="7030A0"/>
                  </w:rPr>
                  <w:t>────</w:t>
                </w:r>
              </w:sdtContent>
            </w:sdt>
          </w:p>
          <w:p w14:paraId="64A89163" w14:textId="77777777" w:rsidR="00AA4794" w:rsidRDefault="00ED2A61" w:rsidP="00ED2A61">
            <w:pPr>
              <w:pStyle w:val="Heading2"/>
              <w:shd w:val="clear" w:color="auto" w:fill="7030A0"/>
              <w:outlineLvl w:val="1"/>
            </w:pPr>
            <w:r>
              <w:t>SOCIOLOGY</w:t>
            </w:r>
          </w:p>
          <w:p w14:paraId="31DE5ED4" w14:textId="77777777" w:rsidR="00ED2A61" w:rsidRDefault="00182EF2" w:rsidP="00ED2A61">
            <w:pPr>
              <w:pStyle w:val="Heading2"/>
              <w:shd w:val="clear" w:color="auto" w:fill="7030A0"/>
              <w:outlineLvl w:val="1"/>
            </w:pPr>
            <w:sdt>
              <w:sdtPr>
                <w:alias w:val="Dividing line graphic:"/>
                <w:tag w:val="Dividing line graphic:"/>
                <w:id w:val="-1252193462"/>
                <w:placeholder>
                  <w:docPart w:val="6259654102C2472E90FB0C98E4469231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ED2A61" w:rsidRPr="00AA4794">
                  <w:t>────</w:t>
                </w:r>
              </w:sdtContent>
            </w:sdt>
          </w:p>
          <w:p w14:paraId="3AE8B904" w14:textId="77777777" w:rsidR="00ED2A61" w:rsidRDefault="00ED2A61" w:rsidP="00ED2A61">
            <w:pPr>
              <w:pStyle w:val="Heading2"/>
              <w:shd w:val="clear" w:color="auto" w:fill="7030A0"/>
              <w:outlineLvl w:val="1"/>
            </w:pPr>
            <w:r>
              <w:t>HEALTH SCIENCES</w:t>
            </w:r>
          </w:p>
          <w:p w14:paraId="0D0EABAB" w14:textId="77777777" w:rsidR="00ED2A61" w:rsidRDefault="00182EF2" w:rsidP="00ED2A61">
            <w:pPr>
              <w:pStyle w:val="Heading2"/>
              <w:shd w:val="clear" w:color="auto" w:fill="7030A0"/>
              <w:outlineLvl w:val="1"/>
            </w:pPr>
            <w:sdt>
              <w:sdtPr>
                <w:alias w:val="Dividing line graphic:"/>
                <w:tag w:val="Dividing line graphic:"/>
                <w:id w:val="484286387"/>
                <w:placeholder>
                  <w:docPart w:val="D60D802E13F04EF192A84F27734BC13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ED2A61" w:rsidRPr="00ED2A61">
                  <w:rPr>
                    <w:shd w:val="clear" w:color="auto" w:fill="7030A0"/>
                  </w:rPr>
                  <w:t>────</w:t>
                </w:r>
              </w:sdtContent>
            </w:sdt>
          </w:p>
          <w:p w14:paraId="06DC711A" w14:textId="77777777" w:rsidR="00ED2A61" w:rsidRPr="00AA4794" w:rsidRDefault="00ED2A61" w:rsidP="00ED2A61">
            <w:pPr>
              <w:pStyle w:val="Heading2"/>
              <w:shd w:val="clear" w:color="auto" w:fill="7030A0"/>
              <w:outlineLvl w:val="1"/>
            </w:pPr>
            <w:r>
              <w:t>SOCIAL JUSTICE</w:t>
            </w:r>
          </w:p>
          <w:p w14:paraId="51EBABD7" w14:textId="77777777" w:rsidR="005C61E4" w:rsidRPr="00AA4794" w:rsidRDefault="00ED2A61" w:rsidP="00ED2A61">
            <w:pPr>
              <w:pStyle w:val="Heading3"/>
              <w:shd w:val="clear" w:color="auto" w:fill="CC00FF"/>
              <w:outlineLvl w:val="2"/>
            </w:pPr>
            <w:r>
              <w:t>cASA DE ESPERANZA</w:t>
            </w:r>
          </w:p>
          <w:p w14:paraId="592C3630" w14:textId="77777777" w:rsidR="005C61E4" w:rsidRPr="00AA4794" w:rsidRDefault="00182EF2" w:rsidP="00ED2A61">
            <w:pPr>
              <w:pStyle w:val="ContactInfo"/>
              <w:shd w:val="clear" w:color="auto" w:fill="CC00FF"/>
              <w:spacing w:line="312" w:lineRule="auto"/>
            </w:pPr>
            <w:sdt>
              <w:sdtPr>
                <w:alias w:val="Enter street address, city, st zip code:"/>
                <w:tag w:val="Enter street address, city, st zip code:"/>
                <w:id w:val="857003158"/>
                <w:placeholder>
                  <w:docPart w:val="7967C9D4FA91451D86E009A94E3BBDD9"/>
                </w:placeholder>
                <w15:appearance w15:val="hidden"/>
                <w:text w:multiLine="1"/>
              </w:sdtPr>
              <w:sdtEndPr/>
              <w:sdtContent>
                <w:r w:rsidR="00ED2A61">
                  <w:t>P.O. BOX 66581</w:t>
                </w:r>
                <w:r w:rsidR="00ED2A61">
                  <w:br/>
                  <w:t>Houston, TX 77266</w:t>
                </w:r>
              </w:sdtContent>
            </w:sdt>
          </w:p>
          <w:p w14:paraId="1027BC89" w14:textId="77777777" w:rsidR="005C61E4" w:rsidRPr="00AA4794" w:rsidRDefault="00ED2A61" w:rsidP="00ED2A61">
            <w:pPr>
              <w:pStyle w:val="ContactInfo"/>
              <w:shd w:val="clear" w:color="auto" w:fill="CC00FF"/>
              <w:spacing w:line="312" w:lineRule="auto"/>
            </w:pPr>
            <w:r>
              <w:t>713-529-9179</w:t>
            </w:r>
          </w:p>
          <w:p w14:paraId="5F78993A" w14:textId="77777777" w:rsidR="005C61E4" w:rsidRPr="00AA4794" w:rsidRDefault="00ED2A61" w:rsidP="00ED2A61">
            <w:pPr>
              <w:pStyle w:val="ContactInfo"/>
              <w:shd w:val="clear" w:color="auto" w:fill="CC00FF"/>
              <w:spacing w:line="312" w:lineRule="auto"/>
            </w:pPr>
            <w:r>
              <w:t>www.casahope.org</w:t>
            </w:r>
            <w:bookmarkStart w:id="0" w:name="_GoBack"/>
            <w:bookmarkEnd w:id="0"/>
          </w:p>
          <w:p w14:paraId="309B2E86" w14:textId="77777777" w:rsidR="00ED2A61" w:rsidRDefault="00AC44BE" w:rsidP="00ED2A61">
            <w:pPr>
              <w:pStyle w:val="ContactInfo"/>
              <w:shd w:val="clear" w:color="auto" w:fill="CC00FF"/>
              <w:spacing w:line="312" w:lineRule="auto"/>
            </w:pPr>
            <w:r>
              <w:t>Person to</w:t>
            </w:r>
            <w:r w:rsidR="00ED2A61">
              <w:t xml:space="preserve"> Contact: </w:t>
            </w:r>
          </w:p>
          <w:p w14:paraId="4C548619" w14:textId="2FD81B90" w:rsidR="005C61E4" w:rsidRPr="00ED2A61" w:rsidRDefault="00ED46AF" w:rsidP="00ED2A61">
            <w:pPr>
              <w:pStyle w:val="ContactInfo"/>
              <w:shd w:val="clear" w:color="auto" w:fill="CC00FF"/>
              <w:spacing w:line="312" w:lineRule="auto"/>
              <w:rPr>
                <w:b/>
              </w:rPr>
            </w:pPr>
            <w:proofErr w:type="spellStart"/>
            <w:r>
              <w:rPr>
                <w:b/>
              </w:rPr>
              <w:t>Darean</w:t>
            </w:r>
            <w:proofErr w:type="spellEnd"/>
            <w:r>
              <w:rPr>
                <w:b/>
              </w:rPr>
              <w:t xml:space="preserve"> Talmadge</w:t>
            </w:r>
            <w:r w:rsidR="00ED2A61" w:rsidRPr="00ED2A61">
              <w:rPr>
                <w:b/>
              </w:rPr>
              <w:t xml:space="preserve"> </w:t>
            </w:r>
          </w:p>
          <w:p w14:paraId="61A9487E" w14:textId="59329F29" w:rsidR="00ED2A61" w:rsidRDefault="00ED2A61" w:rsidP="00ED2A61">
            <w:pPr>
              <w:pStyle w:val="ContactInfo"/>
              <w:shd w:val="clear" w:color="auto" w:fill="CC00FF"/>
              <w:spacing w:line="312" w:lineRule="auto"/>
            </w:pPr>
            <w:r>
              <w:t xml:space="preserve">Email: </w:t>
            </w:r>
            <w:r w:rsidR="00ED46AF">
              <w:fldChar w:fldCharType="begin"/>
            </w:r>
            <w:r w:rsidR="00ED46AF">
              <w:instrText xml:space="preserve"> HYPERLINK "mailto:</w:instrText>
            </w:r>
            <w:r w:rsidR="00ED46AF" w:rsidRPr="00ED46AF">
              <w:instrText>dtalmadge@casahope.org</w:instrText>
            </w:r>
            <w:r w:rsidR="00ED46AF">
              <w:instrText xml:space="preserve">" </w:instrText>
            </w:r>
            <w:r w:rsidR="00ED46AF">
              <w:fldChar w:fldCharType="separate"/>
            </w:r>
            <w:r w:rsidR="00ED46AF" w:rsidRPr="00717E43">
              <w:rPr>
                <w:rStyle w:val="Hyperlink"/>
              </w:rPr>
              <w:t>dtalmadge</w:t>
            </w:r>
            <w:r w:rsidR="00ED46AF" w:rsidRPr="00717E43">
              <w:rPr>
                <w:rStyle w:val="Hyperlink"/>
              </w:rPr>
              <w:t>@casahope.org</w:t>
            </w:r>
            <w:r w:rsidR="00ED46AF">
              <w:fldChar w:fldCharType="end"/>
            </w:r>
          </w:p>
          <w:p w14:paraId="364EFAB1" w14:textId="77777777" w:rsidR="00ED2A61" w:rsidRDefault="00ED2A61" w:rsidP="00ED2A61">
            <w:pPr>
              <w:pStyle w:val="ContactInfo"/>
              <w:shd w:val="clear" w:color="auto" w:fill="CC00FF"/>
              <w:spacing w:line="312" w:lineRule="auto"/>
            </w:pPr>
          </w:p>
          <w:p w14:paraId="0EF427E1" w14:textId="77777777" w:rsidR="00ED2A61" w:rsidRDefault="00ED2A61" w:rsidP="00ED2A61">
            <w:pPr>
              <w:pStyle w:val="ContactInfo"/>
              <w:shd w:val="clear" w:color="auto" w:fill="CC00FF"/>
              <w:spacing w:line="312" w:lineRule="auto"/>
            </w:pPr>
          </w:p>
          <w:p w14:paraId="47AA9278" w14:textId="77777777" w:rsidR="00ED2A61" w:rsidRPr="00AA4794" w:rsidRDefault="00ED2A61" w:rsidP="00ED2A61">
            <w:pPr>
              <w:pStyle w:val="ContactInfo"/>
              <w:shd w:val="clear" w:color="auto" w:fill="CC00FF"/>
              <w:spacing w:line="312" w:lineRule="auto"/>
            </w:pPr>
            <w:r>
              <w:t xml:space="preserve"> </w:t>
            </w:r>
          </w:p>
        </w:tc>
      </w:tr>
    </w:tbl>
    <w:p w14:paraId="27F36A87" w14:textId="77777777" w:rsidR="005C61E4" w:rsidRPr="00076F31" w:rsidRDefault="005C61E4" w:rsidP="00AA4794">
      <w:pPr>
        <w:pStyle w:val="NoSpacing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7CF9E" w14:textId="77777777" w:rsidR="00182EF2" w:rsidRDefault="00182EF2" w:rsidP="005F5D5F">
      <w:pPr>
        <w:spacing w:after="0" w:line="240" w:lineRule="auto"/>
      </w:pPr>
      <w:r>
        <w:separator/>
      </w:r>
    </w:p>
  </w:endnote>
  <w:endnote w:type="continuationSeparator" w:id="0">
    <w:p w14:paraId="5B4300FE" w14:textId="77777777" w:rsidR="00182EF2" w:rsidRDefault="00182EF2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4DDBA" w14:textId="77777777" w:rsidR="00182EF2" w:rsidRDefault="00182EF2" w:rsidP="005F5D5F">
      <w:pPr>
        <w:spacing w:after="0" w:line="240" w:lineRule="auto"/>
      </w:pPr>
      <w:r>
        <w:separator/>
      </w:r>
    </w:p>
  </w:footnote>
  <w:footnote w:type="continuationSeparator" w:id="0">
    <w:p w14:paraId="51521C40" w14:textId="77777777" w:rsidR="00182EF2" w:rsidRDefault="00182EF2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wMzOzMDAyNzWyNDZS0lEKTi0uzszPAykwrAUAtkVozCwAAAA="/>
  </w:docVars>
  <w:rsids>
    <w:rsidRoot w:val="00ED2A61"/>
    <w:rsid w:val="000168C0"/>
    <w:rsid w:val="000427C6"/>
    <w:rsid w:val="00076F31"/>
    <w:rsid w:val="000B4C91"/>
    <w:rsid w:val="00171CDD"/>
    <w:rsid w:val="00175521"/>
    <w:rsid w:val="00181FB9"/>
    <w:rsid w:val="00182EF2"/>
    <w:rsid w:val="00251739"/>
    <w:rsid w:val="00261A78"/>
    <w:rsid w:val="003B6A17"/>
    <w:rsid w:val="00411532"/>
    <w:rsid w:val="005222EE"/>
    <w:rsid w:val="00541BB3"/>
    <w:rsid w:val="00544732"/>
    <w:rsid w:val="005C61E4"/>
    <w:rsid w:val="005F5D5F"/>
    <w:rsid w:val="005F672E"/>
    <w:rsid w:val="00665EA1"/>
    <w:rsid w:val="006C1ED6"/>
    <w:rsid w:val="006E5B0F"/>
    <w:rsid w:val="00741117"/>
    <w:rsid w:val="0079199F"/>
    <w:rsid w:val="007B5354"/>
    <w:rsid w:val="00837654"/>
    <w:rsid w:val="00880783"/>
    <w:rsid w:val="008B5772"/>
    <w:rsid w:val="008C031F"/>
    <w:rsid w:val="008C1756"/>
    <w:rsid w:val="008D17FF"/>
    <w:rsid w:val="008E62CD"/>
    <w:rsid w:val="008F6C52"/>
    <w:rsid w:val="009141C6"/>
    <w:rsid w:val="009A73B8"/>
    <w:rsid w:val="009E2B80"/>
    <w:rsid w:val="00A03450"/>
    <w:rsid w:val="00A97C88"/>
    <w:rsid w:val="00AA4794"/>
    <w:rsid w:val="00AB3068"/>
    <w:rsid w:val="00AB58F4"/>
    <w:rsid w:val="00AC44BE"/>
    <w:rsid w:val="00AF32DC"/>
    <w:rsid w:val="00B46A60"/>
    <w:rsid w:val="00BC6ED1"/>
    <w:rsid w:val="00C57F20"/>
    <w:rsid w:val="00CF46DB"/>
    <w:rsid w:val="00D16845"/>
    <w:rsid w:val="00D56FBE"/>
    <w:rsid w:val="00D751DD"/>
    <w:rsid w:val="00E3564F"/>
    <w:rsid w:val="00E8614B"/>
    <w:rsid w:val="00EC1838"/>
    <w:rsid w:val="00ED2A61"/>
    <w:rsid w:val="00ED46AF"/>
    <w:rsid w:val="00F109E2"/>
    <w:rsid w:val="00F2548A"/>
    <w:rsid w:val="00F540FD"/>
    <w:rsid w:val="00F63A01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7449F6"/>
  <w15:chartTrackingRefBased/>
  <w15:docId w15:val="{1F314B47-E96D-4574-B38C-E7BF7AB9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2A61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D4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chismar\AppData\Roaming\Microsoft\Templates\Seasonal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04C118B5BD5490590634F7A753B8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D51FD-BFB9-4091-90D4-75A5FC866601}"/>
      </w:docPartPr>
      <w:docPartBody>
        <w:p w:rsidR="001938B8" w:rsidRDefault="006B4D72">
          <w:pPr>
            <w:pStyle w:val="804C118B5BD5490590634F7A753B8A7C"/>
          </w:pPr>
          <w:r w:rsidRPr="00AA4794">
            <w:t>────</w:t>
          </w:r>
        </w:p>
      </w:docPartBody>
    </w:docPart>
    <w:docPart>
      <w:docPartPr>
        <w:name w:val="6251D5EDCC494A23BB6F493E6EA2A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7F1C7-0414-48DC-9BDC-8CCE1B470AE0}"/>
      </w:docPartPr>
      <w:docPartBody>
        <w:p w:rsidR="001938B8" w:rsidRDefault="006B4D72">
          <w:pPr>
            <w:pStyle w:val="6251D5EDCC494A23BB6F493E6EA2A100"/>
          </w:pPr>
          <w:r w:rsidRPr="00AA4794">
            <w:t>────</w:t>
          </w:r>
        </w:p>
      </w:docPartBody>
    </w:docPart>
    <w:docPart>
      <w:docPartPr>
        <w:name w:val="375ACF8B9CF44EBFAB0783DC3FE62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BB859-09C7-48A6-A09D-F07F6AEA2594}"/>
      </w:docPartPr>
      <w:docPartBody>
        <w:p w:rsidR="001938B8" w:rsidRDefault="006B4D72">
          <w:pPr>
            <w:pStyle w:val="375ACF8B9CF44EBFAB0783DC3FE62AAF"/>
          </w:pPr>
          <w:r w:rsidRPr="00AA4794">
            <w:t>────</w:t>
          </w:r>
        </w:p>
      </w:docPartBody>
    </w:docPart>
    <w:docPart>
      <w:docPartPr>
        <w:name w:val="361C60BDED27441888BDE67B1666A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B4434-FF96-4E5B-819F-3A2A03455DD3}"/>
      </w:docPartPr>
      <w:docPartBody>
        <w:p w:rsidR="001938B8" w:rsidRDefault="006B4D72">
          <w:pPr>
            <w:pStyle w:val="361C60BDED27441888BDE67B1666A582"/>
          </w:pPr>
          <w:r w:rsidRPr="00AA4794">
            <w:t>────</w:t>
          </w:r>
        </w:p>
      </w:docPartBody>
    </w:docPart>
    <w:docPart>
      <w:docPartPr>
        <w:name w:val="7967C9D4FA91451D86E009A94E3BB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7FAD0-7740-49C6-9970-DD702E68483A}"/>
      </w:docPartPr>
      <w:docPartBody>
        <w:p w:rsidR="001938B8" w:rsidRDefault="006B4D72">
          <w:pPr>
            <w:pStyle w:val="7967C9D4FA91451D86E009A94E3BBDD9"/>
          </w:pPr>
          <w:r w:rsidRPr="00AA4794">
            <w:t>Street Address</w:t>
          </w:r>
          <w:r w:rsidRPr="00AA4794">
            <w:br/>
            <w:t>City, ST ZIP Code</w:t>
          </w:r>
        </w:p>
      </w:docPartBody>
    </w:docPart>
    <w:docPart>
      <w:docPartPr>
        <w:name w:val="6259654102C2472E90FB0C98E4469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4D334-C750-431C-9B15-BFE394E97260}"/>
      </w:docPartPr>
      <w:docPartBody>
        <w:p w:rsidR="001938B8" w:rsidRDefault="004A2C7A" w:rsidP="004A2C7A">
          <w:pPr>
            <w:pStyle w:val="6259654102C2472E90FB0C98E4469231"/>
          </w:pPr>
          <w:r w:rsidRPr="00AA4794">
            <w:t>────</w:t>
          </w:r>
        </w:p>
      </w:docPartBody>
    </w:docPart>
    <w:docPart>
      <w:docPartPr>
        <w:name w:val="D60D802E13F04EF192A84F27734BC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053F7-BC80-4D19-AF2F-B1451FFB3CA4}"/>
      </w:docPartPr>
      <w:docPartBody>
        <w:p w:rsidR="001938B8" w:rsidRDefault="004A2C7A" w:rsidP="004A2C7A">
          <w:pPr>
            <w:pStyle w:val="D60D802E13F04EF192A84F27734BC13C"/>
          </w:pPr>
          <w:r w:rsidRPr="00AA4794"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800002BF" w:usb1="38CF7CFA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C7A"/>
    <w:rsid w:val="001938B8"/>
    <w:rsid w:val="004A2C7A"/>
    <w:rsid w:val="006B4D72"/>
    <w:rsid w:val="007B115F"/>
    <w:rsid w:val="007C2E18"/>
    <w:rsid w:val="00892C98"/>
    <w:rsid w:val="00BD79BB"/>
    <w:rsid w:val="00DB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F3495448E0B4A12BF481BAAE1BAF5F7">
    <w:name w:val="4F3495448E0B4A12BF481BAAE1BAF5F7"/>
  </w:style>
  <w:style w:type="paragraph" w:customStyle="1" w:styleId="04365BAD262F40539F74E1700BD138BE">
    <w:name w:val="04365BAD262F40539F74E1700BD138BE"/>
  </w:style>
  <w:style w:type="paragraph" w:customStyle="1" w:styleId="1CEDC5CD1E9440CFB6ADF1E5E25C9B22">
    <w:name w:val="1CEDC5CD1E9440CFB6ADF1E5E25C9B22"/>
  </w:style>
  <w:style w:type="paragraph" w:customStyle="1" w:styleId="E0CB428000C04DC999D103235C9B79E9">
    <w:name w:val="E0CB428000C04DC999D103235C9B79E9"/>
  </w:style>
  <w:style w:type="paragraph" w:customStyle="1" w:styleId="29067A19A16D4B02A4A0B8098CCE3AAB">
    <w:name w:val="29067A19A16D4B02A4A0B8098CCE3AAB"/>
  </w:style>
  <w:style w:type="paragraph" w:customStyle="1" w:styleId="804C118B5BD5490590634F7A753B8A7C">
    <w:name w:val="804C118B5BD5490590634F7A753B8A7C"/>
  </w:style>
  <w:style w:type="paragraph" w:customStyle="1" w:styleId="40BD0875771B449D9FEF0F88DEE44D02">
    <w:name w:val="40BD0875771B449D9FEF0F88DEE44D02"/>
  </w:style>
  <w:style w:type="paragraph" w:customStyle="1" w:styleId="6251D5EDCC494A23BB6F493E6EA2A100">
    <w:name w:val="6251D5EDCC494A23BB6F493E6EA2A100"/>
  </w:style>
  <w:style w:type="paragraph" w:customStyle="1" w:styleId="B6FD52027DB74D4EA501EFD657B638A1">
    <w:name w:val="B6FD52027DB74D4EA501EFD657B638A1"/>
  </w:style>
  <w:style w:type="paragraph" w:customStyle="1" w:styleId="375ACF8B9CF44EBFAB0783DC3FE62AAF">
    <w:name w:val="375ACF8B9CF44EBFAB0783DC3FE62AAF"/>
  </w:style>
  <w:style w:type="paragraph" w:customStyle="1" w:styleId="FC2B1548800642E7A33E97F06050DDC9">
    <w:name w:val="FC2B1548800642E7A33E97F06050DDC9"/>
  </w:style>
  <w:style w:type="paragraph" w:customStyle="1" w:styleId="361C60BDED27441888BDE67B1666A582">
    <w:name w:val="361C60BDED27441888BDE67B1666A582"/>
  </w:style>
  <w:style w:type="paragraph" w:customStyle="1" w:styleId="E1D4141602304BFC8D3F25C7C927F954">
    <w:name w:val="E1D4141602304BFC8D3F25C7C927F954"/>
  </w:style>
  <w:style w:type="paragraph" w:customStyle="1" w:styleId="232F67D23C7549AF8139F4B8CB4A5F45">
    <w:name w:val="232F67D23C7549AF8139F4B8CB4A5F45"/>
  </w:style>
  <w:style w:type="paragraph" w:customStyle="1" w:styleId="7967C9D4FA91451D86E009A94E3BBDD9">
    <w:name w:val="7967C9D4FA91451D86E009A94E3BBDD9"/>
  </w:style>
  <w:style w:type="paragraph" w:customStyle="1" w:styleId="CA19BB39F5014A4CA7F26E9E66527444">
    <w:name w:val="CA19BB39F5014A4CA7F26E9E66527444"/>
  </w:style>
  <w:style w:type="paragraph" w:customStyle="1" w:styleId="9505866798CB4608B66AA2E711C2E8F5">
    <w:name w:val="9505866798CB4608B66AA2E711C2E8F5"/>
  </w:style>
  <w:style w:type="paragraph" w:customStyle="1" w:styleId="2C4BC53C43974CC2A9FA2C0F29CEA0A8">
    <w:name w:val="2C4BC53C43974CC2A9FA2C0F29CEA0A8"/>
  </w:style>
  <w:style w:type="paragraph" w:customStyle="1" w:styleId="6259654102C2472E90FB0C98E4469231">
    <w:name w:val="6259654102C2472E90FB0C98E4469231"/>
    <w:rsid w:val="004A2C7A"/>
  </w:style>
  <w:style w:type="paragraph" w:customStyle="1" w:styleId="D60D802E13F04EF192A84F27734BC13C">
    <w:name w:val="D60D802E13F04EF192A84F27734BC13C"/>
    <w:rsid w:val="004A2C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C:\Users\jchismar\AppData\Roaming\Microsoft\Templates\Seasonal event flyer.dotx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Chismar</dc:creator>
  <cp:keywords/>
  <dc:description/>
  <cp:lastModifiedBy>Stephanie Diehl</cp:lastModifiedBy>
  <cp:revision>3</cp:revision>
  <cp:lastPrinted>2018-09-10T15:25:00Z</cp:lastPrinted>
  <dcterms:created xsi:type="dcterms:W3CDTF">2018-09-10T17:30:00Z</dcterms:created>
  <dcterms:modified xsi:type="dcterms:W3CDTF">2019-07-09T15:20:00Z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